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DCD9ECB" w14:textId="77777777" w:rsidR="00570D89" w:rsidRDefault="00407D3F" w:rsidP="00733D3B">
      <w:pPr>
        <w:pStyle w:val="BasicParagraph"/>
        <w:suppressAutoHyphens/>
        <w:spacing w:after="113"/>
        <w:rPr>
          <w:rStyle w:val="HEADINGINCAPS-12PTBOLD"/>
        </w:rPr>
      </w:pPr>
      <w:r>
        <w:rPr>
          <w:noProof/>
          <w:lang w:eastAsia="en-GB"/>
        </w:rPr>
        <mc:AlternateContent>
          <mc:Choice Requires="wps">
            <w:drawing>
              <wp:anchor distT="0" distB="0" distL="114300" distR="114300" simplePos="0" relativeHeight="251656192" behindDoc="0" locked="0" layoutInCell="1" allowOverlap="1" wp14:anchorId="0DCDA045" wp14:editId="0DCDA046">
                <wp:simplePos x="0" y="0"/>
                <wp:positionH relativeFrom="column">
                  <wp:posOffset>-4445</wp:posOffset>
                </wp:positionH>
                <wp:positionV relativeFrom="paragraph">
                  <wp:posOffset>-921385</wp:posOffset>
                </wp:positionV>
                <wp:extent cx="6485255" cy="1840230"/>
                <wp:effectExtent l="0" t="0" r="0" b="762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84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DA056" w14:textId="77777777" w:rsidR="00937EDB" w:rsidRDefault="00937EDB" w:rsidP="00724996">
                            <w:pPr>
                              <w:rPr>
                                <w:rFonts w:cs="Calibri"/>
                                <w:color w:val="8A0066"/>
                                <w:sz w:val="56"/>
                                <w:szCs w:val="56"/>
                                <w:lang w:eastAsia="en-GB"/>
                              </w:rPr>
                            </w:pPr>
                          </w:p>
                          <w:p w14:paraId="0DCDA057" w14:textId="71D41E66" w:rsidR="00724996" w:rsidRDefault="005E2374" w:rsidP="00724996">
                            <w:pPr>
                              <w:rPr>
                                <w:rFonts w:cs="Calibri"/>
                                <w:color w:val="8A0066"/>
                                <w:sz w:val="56"/>
                                <w:szCs w:val="56"/>
                                <w:lang w:eastAsia="en-GB"/>
                              </w:rPr>
                            </w:pPr>
                            <w:r>
                              <w:rPr>
                                <w:rFonts w:cs="Calibri"/>
                                <w:color w:val="8A0066"/>
                                <w:sz w:val="56"/>
                                <w:szCs w:val="56"/>
                                <w:lang w:eastAsia="en-GB"/>
                              </w:rPr>
                              <w:t xml:space="preserve">Safeguarding procedures </w:t>
                            </w:r>
                            <w:r w:rsidR="00E41E9E">
                              <w:rPr>
                                <w:rFonts w:cs="Calibri"/>
                                <w:color w:val="8A0066"/>
                                <w:sz w:val="56"/>
                                <w:szCs w:val="56"/>
                                <w:lang w:eastAsia="en-GB"/>
                              </w:rPr>
                              <w:t>2019</w:t>
                            </w:r>
                          </w:p>
                          <w:p w14:paraId="0DCDA058" w14:textId="77777777" w:rsidR="005E2374" w:rsidRPr="00BA3950" w:rsidRDefault="005E2374" w:rsidP="00724996">
                            <w:pPr>
                              <w:rPr>
                                <w:rFonts w:cs="Calibri"/>
                                <w:color w:val="8A0066"/>
                                <w:sz w:val="56"/>
                                <w:szCs w:val="56"/>
                                <w:lang w:eastAsia="en-GB"/>
                              </w:rPr>
                            </w:pPr>
                            <w:r>
                              <w:rPr>
                                <w:rFonts w:cs="Calibri"/>
                                <w:color w:val="8A0066"/>
                                <w:sz w:val="56"/>
                                <w:szCs w:val="56"/>
                                <w:lang w:eastAsia="en-GB"/>
                              </w:rPr>
                              <w:t>Adult Social Care</w:t>
                            </w:r>
                          </w:p>
                          <w:p w14:paraId="0DCDA059" w14:textId="77777777" w:rsidR="00724996" w:rsidRPr="00BA3950" w:rsidRDefault="00724996" w:rsidP="0072499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DA045" id="_x0000_t202" coordsize="21600,21600" o:spt="202" path="m,l,21600r21600,l21600,xe">
                <v:stroke joinstyle="miter"/>
                <v:path gradientshapeok="t" o:connecttype="rect"/>
              </v:shapetype>
              <v:shape id="Text Box 3" o:spid="_x0000_s1026" type="#_x0000_t202" style="position:absolute;margin-left:-.35pt;margin-top:-72.55pt;width:510.65pt;height:14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uSgw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" stroked="f">
                <v:textbox>
                  <w:txbxContent>
                    <w:p w14:paraId="0DCDA056" w14:textId="77777777" w:rsidR="00937EDB" w:rsidRDefault="00937EDB" w:rsidP="00724996">
                      <w:pPr>
                        <w:rPr>
                          <w:rFonts w:cs="Calibri"/>
                          <w:color w:val="8A0066"/>
                          <w:sz w:val="56"/>
                          <w:szCs w:val="56"/>
                          <w:lang w:eastAsia="en-GB"/>
                        </w:rPr>
                      </w:pPr>
                    </w:p>
                    <w:p w14:paraId="0DCDA057" w14:textId="71D41E66" w:rsidR="00724996" w:rsidRDefault="005E2374" w:rsidP="00724996">
                      <w:pPr>
                        <w:rPr>
                          <w:rFonts w:cs="Calibri"/>
                          <w:color w:val="8A0066"/>
                          <w:sz w:val="56"/>
                          <w:szCs w:val="56"/>
                          <w:lang w:eastAsia="en-GB"/>
                        </w:rPr>
                      </w:pPr>
                      <w:r>
                        <w:rPr>
                          <w:rFonts w:cs="Calibri"/>
                          <w:color w:val="8A0066"/>
                          <w:sz w:val="56"/>
                          <w:szCs w:val="56"/>
                          <w:lang w:eastAsia="en-GB"/>
                        </w:rPr>
                        <w:t xml:space="preserve">Safeguarding procedures </w:t>
                      </w:r>
                      <w:r w:rsidR="00E41E9E">
                        <w:rPr>
                          <w:rFonts w:cs="Calibri"/>
                          <w:color w:val="8A0066"/>
                          <w:sz w:val="56"/>
                          <w:szCs w:val="56"/>
                          <w:lang w:eastAsia="en-GB"/>
                        </w:rPr>
                        <w:t>2019</w:t>
                      </w:r>
                    </w:p>
                    <w:p w14:paraId="0DCDA058" w14:textId="77777777" w:rsidR="005E2374" w:rsidRPr="00BA3950" w:rsidRDefault="005E2374" w:rsidP="00724996">
                      <w:pPr>
                        <w:rPr>
                          <w:rFonts w:cs="Calibri"/>
                          <w:color w:val="8A0066"/>
                          <w:sz w:val="56"/>
                          <w:szCs w:val="56"/>
                          <w:lang w:eastAsia="en-GB"/>
                        </w:rPr>
                      </w:pPr>
                      <w:r>
                        <w:rPr>
                          <w:rFonts w:cs="Calibri"/>
                          <w:color w:val="8A0066"/>
                          <w:sz w:val="56"/>
                          <w:szCs w:val="56"/>
                          <w:lang w:eastAsia="en-GB"/>
                        </w:rPr>
                        <w:t>Adult Social Care</w:t>
                      </w:r>
                    </w:p>
                    <w:p w14:paraId="0DCDA059" w14:textId="77777777" w:rsidR="00724996" w:rsidRPr="00BA3950" w:rsidRDefault="00724996" w:rsidP="00724996">
                      <w:pPr>
                        <w:rPr>
                          <w:sz w:val="28"/>
                          <w:szCs w:val="28"/>
                        </w:rPr>
                      </w:pPr>
                    </w:p>
                  </w:txbxContent>
                </v:textbox>
              </v:shape>
            </w:pict>
          </mc:Fallback>
        </mc:AlternateContent>
      </w:r>
      <w:r>
        <w:rPr>
          <w:noProof/>
          <w:lang w:eastAsia="en-GB"/>
        </w:rPr>
        <w:drawing>
          <wp:anchor distT="0" distB="0" distL="114300" distR="114300" simplePos="0" relativeHeight="251659264" behindDoc="1" locked="0" layoutInCell="1" allowOverlap="1" wp14:anchorId="0DCDA047" wp14:editId="0DCDA048">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D9ECC" w14:textId="77777777" w:rsidR="005E2374" w:rsidRDefault="00724996" w:rsidP="00733D3B">
      <w:pPr>
        <w:pStyle w:val="BasicParagraph"/>
        <w:suppressAutoHyphens/>
        <w:spacing w:after="113"/>
        <w:rPr>
          <w:rStyle w:val="HEADINGINCAPS-12PTBOLD"/>
        </w:rPr>
      </w:pPr>
      <w:r>
        <w:rPr>
          <w:rStyle w:val="HEADINGINCAPS-12PTBOLD"/>
        </w:rPr>
        <w:br w:type="page"/>
      </w:r>
    </w:p>
    <w:p w14:paraId="0DCD9ECD" w14:textId="77777777" w:rsidR="005E2374" w:rsidRDefault="005E2374" w:rsidP="00733D3B">
      <w:pPr>
        <w:pStyle w:val="BasicParagraph"/>
        <w:suppressAutoHyphens/>
        <w:spacing w:after="113"/>
        <w:rPr>
          <w:rStyle w:val="HEADINGINCAPS-12PTBOLD"/>
        </w:rPr>
      </w:pPr>
    </w:p>
    <w:p w14:paraId="0DCD9ECE" w14:textId="77777777" w:rsidR="00733D3B" w:rsidRPr="00937EDB" w:rsidRDefault="00733D3B" w:rsidP="00733D3B">
      <w:pPr>
        <w:pStyle w:val="BasicParagraph"/>
        <w:suppressAutoHyphens/>
        <w:spacing w:after="113"/>
        <w:rPr>
          <w:rFonts w:ascii="Calibri" w:hAnsi="Calibri" w:cs="Calibri"/>
          <w:color w:val="4B565E"/>
          <w:sz w:val="32"/>
          <w:szCs w:val="32"/>
        </w:rPr>
      </w:pPr>
      <w:r w:rsidRPr="00937EDB">
        <w:rPr>
          <w:rStyle w:val="HEADINGINCAPS-12PTBOLD"/>
          <w:sz w:val="32"/>
          <w:szCs w:val="32"/>
        </w:rPr>
        <w:t>C</w:t>
      </w:r>
      <w:r w:rsidR="00013B15" w:rsidRPr="00937EDB">
        <w:rPr>
          <w:rStyle w:val="HEADINGINCAPS-12PTBOLD"/>
          <w:sz w:val="32"/>
          <w:szCs w:val="32"/>
        </w:rPr>
        <w:t>ontents</w:t>
      </w:r>
    </w:p>
    <w:tbl>
      <w:tblPr>
        <w:tblW w:w="10456" w:type="dxa"/>
        <w:tblBorders>
          <w:top w:val="single" w:sz="8" w:space="0" w:color="FFFFFF"/>
          <w:bottom w:val="single" w:sz="8" w:space="0" w:color="FFFFFF"/>
          <w:insideH w:val="single" w:sz="8" w:space="0" w:color="FFFFFF"/>
          <w:insideV w:val="single" w:sz="8" w:space="0" w:color="FFFFFF"/>
        </w:tblBorders>
        <w:shd w:val="clear" w:color="auto" w:fill="DEE3EC"/>
        <w:tblLook w:val="04A0" w:firstRow="1" w:lastRow="0" w:firstColumn="1" w:lastColumn="0" w:noHBand="0" w:noVBand="1"/>
      </w:tblPr>
      <w:tblGrid>
        <w:gridCol w:w="8897"/>
        <w:gridCol w:w="1559"/>
      </w:tblGrid>
      <w:tr w:rsidR="00C13D26" w:rsidRPr="00C13D26" w14:paraId="0DCD9ED9" w14:textId="77777777" w:rsidTr="00C13D26">
        <w:trPr>
          <w:trHeight w:val="567"/>
        </w:trPr>
        <w:tc>
          <w:tcPr>
            <w:tcW w:w="8897" w:type="dxa"/>
            <w:shd w:val="clear" w:color="auto" w:fill="DEE3EC"/>
            <w:vAlign w:val="center"/>
          </w:tcPr>
          <w:p w14:paraId="0DCD9ECF" w14:textId="77777777" w:rsidR="00937EDB" w:rsidRDefault="00937EDB" w:rsidP="00013B15">
            <w:pPr>
              <w:pStyle w:val="BODYTEXTSTYLE"/>
              <w:spacing w:after="0"/>
              <w:rPr>
                <w:rStyle w:val="HEADINGINLOWERCASE-11PTBOLD"/>
              </w:rPr>
            </w:pPr>
          </w:p>
          <w:p w14:paraId="0DCD9ED0" w14:textId="77777777" w:rsidR="006D0785" w:rsidRDefault="00937EDB" w:rsidP="00013B15">
            <w:pPr>
              <w:pStyle w:val="BODYTEXTSTYLE"/>
              <w:spacing w:after="0"/>
              <w:rPr>
                <w:rStyle w:val="HEADINGINLOWERCASE-11PTBOLD"/>
              </w:rPr>
            </w:pPr>
            <w:r>
              <w:rPr>
                <w:rStyle w:val="HEADINGINLOWERCASE-11PTBOLD"/>
              </w:rPr>
              <w:t>Responding to individual safeguarding concerns</w:t>
            </w:r>
          </w:p>
          <w:p w14:paraId="0DCD9ED1" w14:textId="77777777" w:rsidR="00937EDB" w:rsidRDefault="00937EDB" w:rsidP="00937EDB">
            <w:pPr>
              <w:pStyle w:val="BODYTEXTSTYLE"/>
              <w:numPr>
                <w:ilvl w:val="0"/>
                <w:numId w:val="15"/>
              </w:numPr>
              <w:spacing w:after="0"/>
              <w:rPr>
                <w:rStyle w:val="HEADINGINLOWERCASE-11PTBOLD"/>
              </w:rPr>
            </w:pPr>
            <w:r>
              <w:rPr>
                <w:rStyle w:val="HEADINGINLOWERCASE-11PTBOLD"/>
              </w:rPr>
              <w:t>What is a safeguarding concern?</w:t>
            </w:r>
          </w:p>
          <w:p w14:paraId="0DCD9ED2" w14:textId="77777777" w:rsidR="00937EDB" w:rsidRDefault="00937EDB" w:rsidP="00937EDB">
            <w:pPr>
              <w:pStyle w:val="BODYTEXTSTYLE"/>
              <w:numPr>
                <w:ilvl w:val="0"/>
                <w:numId w:val="15"/>
              </w:numPr>
              <w:spacing w:after="0"/>
              <w:rPr>
                <w:rStyle w:val="HEADINGINLOWERCASE-11PTBOLD"/>
              </w:rPr>
            </w:pPr>
            <w:r>
              <w:rPr>
                <w:rStyle w:val="HEADINGINLOWERCASE-11PTBOLD"/>
              </w:rPr>
              <w:t>Where it is unclear if the adult is covered by the criteria in the Care Act</w:t>
            </w:r>
          </w:p>
          <w:p w14:paraId="0DCD9ED3" w14:textId="77777777" w:rsidR="00937EDB" w:rsidRDefault="00937EDB" w:rsidP="00937EDB">
            <w:pPr>
              <w:pStyle w:val="BODYTEXTSTYLE"/>
              <w:numPr>
                <w:ilvl w:val="0"/>
                <w:numId w:val="15"/>
              </w:numPr>
              <w:spacing w:after="0"/>
              <w:rPr>
                <w:rStyle w:val="HEADINGINLOWERCASE-11PTBOLD"/>
              </w:rPr>
            </w:pPr>
            <w:r>
              <w:rPr>
                <w:rStyle w:val="HEADINGINLOWERCASE-11PTBOLD"/>
              </w:rPr>
              <w:t>Responses to a safeguarding concern</w:t>
            </w:r>
          </w:p>
          <w:p w14:paraId="0DCD9ED4" w14:textId="77777777" w:rsidR="00937EDB" w:rsidRDefault="00937EDB" w:rsidP="00937EDB">
            <w:pPr>
              <w:pStyle w:val="BODYTEXTSTYLE"/>
              <w:numPr>
                <w:ilvl w:val="0"/>
                <w:numId w:val="15"/>
              </w:numPr>
              <w:spacing w:after="0"/>
              <w:rPr>
                <w:rStyle w:val="HEADINGINLOWERCASE-11PTBOLD"/>
              </w:rPr>
            </w:pPr>
            <w:r>
              <w:rPr>
                <w:rStyle w:val="HEADINGINLOWERCASE-11PTBOLD"/>
              </w:rPr>
              <w:t>Deciding what action the local authority needs to take at this point</w:t>
            </w:r>
          </w:p>
          <w:p w14:paraId="0DCD9ED5" w14:textId="77777777" w:rsidR="00937EDB" w:rsidRDefault="00937EDB" w:rsidP="00937EDB">
            <w:pPr>
              <w:pStyle w:val="BODYTEXTSTYLE"/>
              <w:numPr>
                <w:ilvl w:val="0"/>
                <w:numId w:val="15"/>
              </w:numPr>
              <w:spacing w:after="0"/>
              <w:rPr>
                <w:rStyle w:val="HEADINGINLOWERCASE-11PTBOLD"/>
              </w:rPr>
            </w:pPr>
            <w:r>
              <w:rPr>
                <w:rStyle w:val="HEADINGINLOWERCASE-11PTBOLD"/>
              </w:rPr>
              <w:t>When information should not be treated as a safeguarding concern</w:t>
            </w:r>
          </w:p>
          <w:p w14:paraId="0DCD9ED6" w14:textId="77777777" w:rsidR="00937EDB" w:rsidRDefault="00937EDB" w:rsidP="00937EDB">
            <w:pPr>
              <w:pStyle w:val="BODYTEXTSTYLE"/>
              <w:numPr>
                <w:ilvl w:val="0"/>
                <w:numId w:val="15"/>
              </w:numPr>
              <w:spacing w:after="0"/>
              <w:rPr>
                <w:rStyle w:val="HEADINGINLOWERCASE-11PTBOLD"/>
              </w:rPr>
            </w:pPr>
            <w:r>
              <w:rPr>
                <w:rStyle w:val="HEADINGINLOWERCASE-11PTBOLD"/>
              </w:rPr>
              <w:t>The nature and circumstances of abuse or neglect the adult may be experiencing</w:t>
            </w:r>
          </w:p>
          <w:p w14:paraId="0DCD9ED7" w14:textId="77777777" w:rsidR="00937EDB" w:rsidRPr="00C13D26" w:rsidRDefault="00937EDB" w:rsidP="00013B15">
            <w:pPr>
              <w:pStyle w:val="BODYTEXTSTYLE"/>
              <w:spacing w:after="0"/>
              <w:rPr>
                <w:rStyle w:val="HEADINGINLOWERCASE-11PTBOLD"/>
              </w:rPr>
            </w:pPr>
          </w:p>
        </w:tc>
        <w:tc>
          <w:tcPr>
            <w:tcW w:w="1559" w:type="dxa"/>
            <w:shd w:val="clear" w:color="auto" w:fill="DEE3EC"/>
            <w:vAlign w:val="center"/>
          </w:tcPr>
          <w:p w14:paraId="0DCD9ED8" w14:textId="77777777" w:rsidR="006D0785" w:rsidRPr="00C13D26" w:rsidRDefault="00937EDB" w:rsidP="00C13D26">
            <w:pPr>
              <w:pStyle w:val="BODYTEXTSTYLE"/>
              <w:spacing w:after="0"/>
              <w:jc w:val="center"/>
              <w:rPr>
                <w:rStyle w:val="HEADINGINLOWERCASE-11PTBOLD"/>
              </w:rPr>
            </w:pPr>
            <w:r>
              <w:rPr>
                <w:rStyle w:val="HEADINGINLOWERCASE-11PTBOLD"/>
              </w:rPr>
              <w:t>4-6</w:t>
            </w:r>
          </w:p>
        </w:tc>
      </w:tr>
      <w:tr w:rsidR="00C13D26" w:rsidRPr="00C13D26" w14:paraId="0DCD9EE0" w14:textId="77777777" w:rsidTr="00C13D26">
        <w:trPr>
          <w:trHeight w:val="567"/>
        </w:trPr>
        <w:tc>
          <w:tcPr>
            <w:tcW w:w="8897" w:type="dxa"/>
            <w:shd w:val="clear" w:color="auto" w:fill="DEE3EC"/>
            <w:vAlign w:val="center"/>
          </w:tcPr>
          <w:p w14:paraId="0DCD9EDA" w14:textId="77777777" w:rsidR="00937EDB" w:rsidRDefault="00937EDB" w:rsidP="00C13D26">
            <w:pPr>
              <w:pStyle w:val="BODYTEXTSTYLE"/>
              <w:spacing w:after="0"/>
              <w:rPr>
                <w:rStyle w:val="HEADINGINLOWERCASE-11PTBOLD"/>
              </w:rPr>
            </w:pPr>
          </w:p>
          <w:p w14:paraId="0DCD9EDB" w14:textId="77777777" w:rsidR="006D0785" w:rsidRDefault="00937EDB" w:rsidP="00C13D26">
            <w:pPr>
              <w:pStyle w:val="BODYTEXTSTYLE"/>
              <w:spacing w:after="0"/>
              <w:rPr>
                <w:rStyle w:val="HEADINGINLOWERCASE-11PTBOLD"/>
              </w:rPr>
            </w:pPr>
            <w:r>
              <w:rPr>
                <w:rStyle w:val="HEADINGINLOWERCASE-11PTBOLD"/>
              </w:rPr>
              <w:t>What is an Enquiry?</w:t>
            </w:r>
          </w:p>
          <w:p w14:paraId="0DCD9EDC" w14:textId="77777777" w:rsidR="00937EDB" w:rsidRDefault="00937EDB" w:rsidP="00937EDB">
            <w:pPr>
              <w:pStyle w:val="BODYTEXTSTYLE"/>
              <w:numPr>
                <w:ilvl w:val="0"/>
                <w:numId w:val="16"/>
              </w:numPr>
              <w:spacing w:after="0"/>
              <w:rPr>
                <w:rStyle w:val="HEADINGINLOWERCASE-11PTBOLD"/>
              </w:rPr>
            </w:pPr>
            <w:r>
              <w:rPr>
                <w:rStyle w:val="HEADINGINLOWERCASE-11PTBOLD"/>
              </w:rPr>
              <w:t>Role of the safeguarding lead</w:t>
            </w:r>
          </w:p>
          <w:p w14:paraId="0DCD9EDD" w14:textId="77777777" w:rsidR="00937EDB" w:rsidRDefault="00937EDB" w:rsidP="00937EDB">
            <w:pPr>
              <w:pStyle w:val="BODYTEXTSTYLE"/>
              <w:numPr>
                <w:ilvl w:val="0"/>
                <w:numId w:val="16"/>
              </w:numPr>
              <w:spacing w:after="0"/>
              <w:rPr>
                <w:rStyle w:val="HEADINGINLOWERCASE-11PTBOLD"/>
              </w:rPr>
            </w:pPr>
            <w:r>
              <w:rPr>
                <w:rStyle w:val="HEADINGINLOWERCASE-11PTBOLD"/>
              </w:rPr>
              <w:t>Role of the enquiries worker</w:t>
            </w:r>
          </w:p>
          <w:p w14:paraId="0DCD9EDE" w14:textId="77777777" w:rsidR="00937EDB" w:rsidRPr="00C13D26" w:rsidRDefault="00937EDB" w:rsidP="00937EDB">
            <w:pPr>
              <w:pStyle w:val="BODYTEXTSTYLE"/>
              <w:spacing w:after="0"/>
              <w:ind w:left="720"/>
              <w:rPr>
                <w:rStyle w:val="HEADINGINLOWERCASE-11PTBOLD"/>
              </w:rPr>
            </w:pPr>
          </w:p>
        </w:tc>
        <w:tc>
          <w:tcPr>
            <w:tcW w:w="1559" w:type="dxa"/>
            <w:shd w:val="clear" w:color="auto" w:fill="DEE3EC"/>
            <w:vAlign w:val="center"/>
          </w:tcPr>
          <w:p w14:paraId="0DCD9EDF" w14:textId="77777777" w:rsidR="006D0785" w:rsidRPr="00C13D26" w:rsidRDefault="00937EDB" w:rsidP="00C13D26">
            <w:pPr>
              <w:pStyle w:val="BODYTEXTSTYLE"/>
              <w:spacing w:after="0"/>
              <w:jc w:val="center"/>
              <w:rPr>
                <w:rStyle w:val="HEADINGINLOWERCASE-11PTBOLD"/>
              </w:rPr>
            </w:pPr>
            <w:r>
              <w:rPr>
                <w:rStyle w:val="HEADINGINLOWERCASE-11PTBOLD"/>
              </w:rPr>
              <w:t>6-7</w:t>
            </w:r>
          </w:p>
        </w:tc>
      </w:tr>
      <w:tr w:rsidR="00C13D26" w:rsidRPr="00C13D26" w14:paraId="0DCD9EE7" w14:textId="77777777" w:rsidTr="00C13D26">
        <w:trPr>
          <w:trHeight w:val="567"/>
        </w:trPr>
        <w:tc>
          <w:tcPr>
            <w:tcW w:w="8897" w:type="dxa"/>
            <w:shd w:val="clear" w:color="auto" w:fill="DEE3EC"/>
            <w:vAlign w:val="center"/>
          </w:tcPr>
          <w:p w14:paraId="0DCD9EE1" w14:textId="77777777" w:rsidR="00937EDB" w:rsidRDefault="00937EDB" w:rsidP="00937EDB">
            <w:pPr>
              <w:pStyle w:val="BODYTEXTSTYLE"/>
              <w:spacing w:after="0"/>
              <w:rPr>
                <w:rStyle w:val="HEADINGINLOWERCASE-11PTBOLD"/>
              </w:rPr>
            </w:pPr>
          </w:p>
          <w:p w14:paraId="0DCD9EE2" w14:textId="77777777" w:rsidR="006D0785" w:rsidRDefault="00937EDB" w:rsidP="00937EDB">
            <w:pPr>
              <w:pStyle w:val="BODYTEXTSTYLE"/>
              <w:spacing w:after="0"/>
              <w:rPr>
                <w:rStyle w:val="HEADINGINLOWERCASE-11PTBOLD"/>
              </w:rPr>
            </w:pPr>
            <w:r>
              <w:rPr>
                <w:rStyle w:val="HEADINGINLOWERCASE-11PTBOLD"/>
              </w:rPr>
              <w:t>A person centred approach</w:t>
            </w:r>
          </w:p>
          <w:p w14:paraId="0DCD9EE3" w14:textId="77777777" w:rsidR="00937EDB" w:rsidRDefault="00937EDB" w:rsidP="00937EDB">
            <w:pPr>
              <w:pStyle w:val="BODYTEXTSTYLE"/>
              <w:numPr>
                <w:ilvl w:val="0"/>
                <w:numId w:val="18"/>
              </w:numPr>
              <w:spacing w:after="0"/>
              <w:rPr>
                <w:rStyle w:val="HEADINGINLOWERCASE-11PTBOLD"/>
              </w:rPr>
            </w:pPr>
            <w:r>
              <w:rPr>
                <w:rStyle w:val="HEADINGINLOWERCASE-11PTBOLD"/>
              </w:rPr>
              <w:t>Who can carry out an enquiry?</w:t>
            </w:r>
          </w:p>
          <w:p w14:paraId="0DCD9EE4" w14:textId="77777777" w:rsidR="00937EDB" w:rsidRDefault="00937EDB" w:rsidP="00937EDB">
            <w:pPr>
              <w:pStyle w:val="BODYTEXTSTYLE"/>
              <w:numPr>
                <w:ilvl w:val="0"/>
                <w:numId w:val="18"/>
              </w:numPr>
              <w:spacing w:after="0"/>
              <w:rPr>
                <w:rStyle w:val="HEADINGINLOWERCASE-11PTBOLD"/>
              </w:rPr>
            </w:pPr>
            <w:r>
              <w:rPr>
                <w:rStyle w:val="HEADINGINLOWERCASE-11PTBOLD"/>
              </w:rPr>
              <w:t>Timescales for undertaking and concluding enquiries</w:t>
            </w:r>
          </w:p>
          <w:p w14:paraId="0DCD9EE5" w14:textId="77777777" w:rsidR="00937EDB" w:rsidRPr="00C13D26" w:rsidRDefault="00937EDB" w:rsidP="00937EDB">
            <w:pPr>
              <w:pStyle w:val="BODYTEXTSTYLE"/>
              <w:spacing w:after="0"/>
              <w:rPr>
                <w:rStyle w:val="HEADINGINLOWERCASE-11PTBOLD"/>
              </w:rPr>
            </w:pPr>
          </w:p>
        </w:tc>
        <w:tc>
          <w:tcPr>
            <w:tcW w:w="1559" w:type="dxa"/>
            <w:shd w:val="clear" w:color="auto" w:fill="DEE3EC"/>
            <w:vAlign w:val="center"/>
          </w:tcPr>
          <w:p w14:paraId="0DCD9EE6" w14:textId="77777777" w:rsidR="006D0785" w:rsidRPr="00C13D26" w:rsidRDefault="00937EDB" w:rsidP="00C13D26">
            <w:pPr>
              <w:pStyle w:val="BODYTEXTSTYLE"/>
              <w:spacing w:after="0"/>
              <w:jc w:val="center"/>
              <w:rPr>
                <w:rStyle w:val="HEADINGINLOWERCASE-11PTBOLD"/>
              </w:rPr>
            </w:pPr>
            <w:r>
              <w:rPr>
                <w:rStyle w:val="HEADINGINLOWERCASE-11PTBOLD"/>
              </w:rPr>
              <w:t>7-8</w:t>
            </w:r>
          </w:p>
        </w:tc>
      </w:tr>
      <w:tr w:rsidR="00C13D26" w:rsidRPr="00C13D26" w14:paraId="0DCD9EED" w14:textId="77777777" w:rsidTr="00C13D26">
        <w:trPr>
          <w:trHeight w:val="567"/>
        </w:trPr>
        <w:tc>
          <w:tcPr>
            <w:tcW w:w="8897" w:type="dxa"/>
            <w:shd w:val="clear" w:color="auto" w:fill="DEE3EC"/>
            <w:vAlign w:val="center"/>
          </w:tcPr>
          <w:p w14:paraId="0DCD9EE8" w14:textId="77777777" w:rsidR="00937EDB" w:rsidRDefault="00937EDB" w:rsidP="00C13D26">
            <w:pPr>
              <w:pStyle w:val="BODYTEXTSTYLE"/>
              <w:spacing w:after="0"/>
              <w:rPr>
                <w:rStyle w:val="HEADINGINLOWERCASE-11PTBOLD"/>
              </w:rPr>
            </w:pPr>
          </w:p>
          <w:p w14:paraId="0DCD9EE9" w14:textId="77777777" w:rsidR="006D0785" w:rsidRDefault="00937EDB" w:rsidP="00C13D26">
            <w:pPr>
              <w:pStyle w:val="BODYTEXTSTYLE"/>
              <w:spacing w:after="0"/>
              <w:rPr>
                <w:rStyle w:val="HEADINGINLOWERCASE-11PTBOLD"/>
              </w:rPr>
            </w:pPr>
            <w:r>
              <w:rPr>
                <w:rStyle w:val="HEADINGINLOWERCASE-11PTBOLD"/>
              </w:rPr>
              <w:t>Where the adult remains at risk of abuse or neglect through their own choice</w:t>
            </w:r>
          </w:p>
          <w:p w14:paraId="0DCD9EEA" w14:textId="77777777" w:rsidR="00937EDB" w:rsidRDefault="00937EDB" w:rsidP="00937EDB">
            <w:pPr>
              <w:pStyle w:val="BODYTEXTSTYLE"/>
              <w:numPr>
                <w:ilvl w:val="0"/>
                <w:numId w:val="17"/>
              </w:numPr>
              <w:spacing w:after="0"/>
              <w:rPr>
                <w:rStyle w:val="HEADINGINLOWERCASE-11PTBOLD"/>
              </w:rPr>
            </w:pPr>
            <w:r>
              <w:rPr>
                <w:rStyle w:val="HEADINGINLOWERCASE-11PTBOLD"/>
              </w:rPr>
              <w:t>Where the adult does not wish to pursue enquiries and does not want the person or service thought to be the cause of the risk contacted</w:t>
            </w:r>
          </w:p>
          <w:p w14:paraId="0DCD9EEB" w14:textId="77777777" w:rsidR="00937EDB" w:rsidRPr="00C13D26" w:rsidRDefault="00937EDB" w:rsidP="00937EDB">
            <w:pPr>
              <w:pStyle w:val="BODYTEXTSTYLE"/>
              <w:spacing w:after="0"/>
              <w:ind w:left="720"/>
              <w:rPr>
                <w:rStyle w:val="HEADINGINLOWERCASE-11PTBOLD"/>
              </w:rPr>
            </w:pPr>
          </w:p>
        </w:tc>
        <w:tc>
          <w:tcPr>
            <w:tcW w:w="1559" w:type="dxa"/>
            <w:shd w:val="clear" w:color="auto" w:fill="DEE3EC"/>
            <w:vAlign w:val="center"/>
          </w:tcPr>
          <w:p w14:paraId="0DCD9EEC" w14:textId="77777777" w:rsidR="006D0785" w:rsidRPr="00C13D26" w:rsidRDefault="00937EDB" w:rsidP="00C13D26">
            <w:pPr>
              <w:pStyle w:val="BODYTEXTSTYLE"/>
              <w:spacing w:after="0"/>
              <w:jc w:val="center"/>
              <w:rPr>
                <w:rStyle w:val="HEADINGINLOWERCASE-11PTBOLD"/>
              </w:rPr>
            </w:pPr>
            <w:r>
              <w:rPr>
                <w:rStyle w:val="HEADINGINLOWERCASE-11PTBOLD"/>
              </w:rPr>
              <w:t>8</w:t>
            </w:r>
          </w:p>
        </w:tc>
      </w:tr>
      <w:tr w:rsidR="00C13D26" w:rsidRPr="00C13D26" w14:paraId="0DCD9EF2" w14:textId="77777777" w:rsidTr="00C13D26">
        <w:trPr>
          <w:trHeight w:val="567"/>
        </w:trPr>
        <w:tc>
          <w:tcPr>
            <w:tcW w:w="8897" w:type="dxa"/>
            <w:shd w:val="clear" w:color="auto" w:fill="DEE3EC"/>
            <w:vAlign w:val="center"/>
          </w:tcPr>
          <w:p w14:paraId="0DCD9EEE" w14:textId="77777777" w:rsidR="00937EDB" w:rsidRDefault="00937EDB" w:rsidP="00C13D26">
            <w:pPr>
              <w:pStyle w:val="BODYTEXTSTYLE"/>
              <w:spacing w:after="0"/>
              <w:rPr>
                <w:rStyle w:val="HEADINGINLOWERCASE-11PTBOLD"/>
              </w:rPr>
            </w:pPr>
          </w:p>
          <w:p w14:paraId="0DCD9EEF" w14:textId="77777777" w:rsidR="006D0785" w:rsidRDefault="00937EDB" w:rsidP="00C13D26">
            <w:pPr>
              <w:pStyle w:val="BODYTEXTSTYLE"/>
              <w:spacing w:after="0"/>
              <w:rPr>
                <w:rStyle w:val="HEADINGINLOWERCASE-11PTBOLD"/>
              </w:rPr>
            </w:pPr>
            <w:r>
              <w:rPr>
                <w:rStyle w:val="HEADINGINLOWERCASE-11PTBOLD"/>
              </w:rPr>
              <w:t>Where further enquiries are needed</w:t>
            </w:r>
          </w:p>
          <w:p w14:paraId="0DCD9EF0" w14:textId="77777777" w:rsidR="00937EDB" w:rsidRPr="00C13D26" w:rsidRDefault="00937EDB" w:rsidP="00C13D26">
            <w:pPr>
              <w:pStyle w:val="BODYTEXTSTYLE"/>
              <w:spacing w:after="0"/>
              <w:rPr>
                <w:rStyle w:val="HEADINGINLOWERCASE-11PTBOLD"/>
              </w:rPr>
            </w:pPr>
          </w:p>
        </w:tc>
        <w:tc>
          <w:tcPr>
            <w:tcW w:w="1559" w:type="dxa"/>
            <w:shd w:val="clear" w:color="auto" w:fill="DEE3EC"/>
            <w:vAlign w:val="center"/>
          </w:tcPr>
          <w:p w14:paraId="0DCD9EF1" w14:textId="77777777" w:rsidR="006D0785" w:rsidRPr="00C13D26" w:rsidRDefault="00937EDB" w:rsidP="00C13D26">
            <w:pPr>
              <w:pStyle w:val="BODYTEXTSTYLE"/>
              <w:spacing w:after="0"/>
              <w:jc w:val="center"/>
              <w:rPr>
                <w:rStyle w:val="HEADINGINLOWERCASE-11PTBOLD"/>
              </w:rPr>
            </w:pPr>
            <w:r>
              <w:rPr>
                <w:rStyle w:val="HEADINGINLOWERCASE-11PTBOLD"/>
              </w:rPr>
              <w:t>8</w:t>
            </w:r>
          </w:p>
        </w:tc>
      </w:tr>
      <w:tr w:rsidR="00C13D26" w:rsidRPr="00C13D26" w14:paraId="0DCD9EF8" w14:textId="77777777" w:rsidTr="00C13D26">
        <w:trPr>
          <w:trHeight w:val="567"/>
        </w:trPr>
        <w:tc>
          <w:tcPr>
            <w:tcW w:w="8897" w:type="dxa"/>
            <w:shd w:val="clear" w:color="auto" w:fill="DEE3EC"/>
            <w:vAlign w:val="center"/>
          </w:tcPr>
          <w:p w14:paraId="0DCD9EF3" w14:textId="77777777" w:rsidR="00937EDB" w:rsidRDefault="00937EDB" w:rsidP="00C13D26">
            <w:pPr>
              <w:pStyle w:val="BODYTEXTSTYLE"/>
              <w:spacing w:after="0"/>
              <w:rPr>
                <w:rStyle w:val="HEADINGINLOWERCASE-11PTBOLD"/>
              </w:rPr>
            </w:pPr>
          </w:p>
          <w:p w14:paraId="0DCD9EF4" w14:textId="77777777" w:rsidR="006D0785" w:rsidRDefault="00937EDB" w:rsidP="00C13D26">
            <w:pPr>
              <w:pStyle w:val="BODYTEXTSTYLE"/>
              <w:spacing w:after="0"/>
              <w:rPr>
                <w:rStyle w:val="HEADINGINLOWERCASE-11PTBOLD"/>
              </w:rPr>
            </w:pPr>
            <w:r>
              <w:rPr>
                <w:rStyle w:val="HEADINGINLOWERCASE-11PTBOLD"/>
              </w:rPr>
              <w:t>Concluding an enquiry</w:t>
            </w:r>
          </w:p>
          <w:p w14:paraId="0DCD9EF5" w14:textId="77777777" w:rsidR="00937EDB" w:rsidRDefault="00937EDB" w:rsidP="00937EDB">
            <w:pPr>
              <w:pStyle w:val="BODYTEXTSTYLE"/>
              <w:numPr>
                <w:ilvl w:val="0"/>
                <w:numId w:val="17"/>
              </w:numPr>
              <w:spacing w:after="0"/>
              <w:rPr>
                <w:rStyle w:val="HEADINGINLOWERCASE-11PTBOLD"/>
              </w:rPr>
            </w:pPr>
            <w:r>
              <w:rPr>
                <w:rStyle w:val="HEADINGINLOWERCASE-11PTBOLD"/>
              </w:rPr>
              <w:t>Recording actions on the adult’s protection plan</w:t>
            </w:r>
          </w:p>
          <w:p w14:paraId="0DCD9EF6" w14:textId="77777777" w:rsidR="00937EDB" w:rsidRPr="00C13D26" w:rsidRDefault="00937EDB" w:rsidP="00937EDB">
            <w:pPr>
              <w:pStyle w:val="BODYTEXTSTYLE"/>
              <w:spacing w:after="0"/>
              <w:ind w:left="720"/>
              <w:rPr>
                <w:rStyle w:val="HEADINGINLOWERCASE-11PTBOLD"/>
              </w:rPr>
            </w:pPr>
          </w:p>
        </w:tc>
        <w:tc>
          <w:tcPr>
            <w:tcW w:w="1559" w:type="dxa"/>
            <w:shd w:val="clear" w:color="auto" w:fill="DEE3EC"/>
            <w:vAlign w:val="center"/>
          </w:tcPr>
          <w:p w14:paraId="0DCD9EF7" w14:textId="77777777" w:rsidR="006D0785" w:rsidRPr="00C13D26" w:rsidRDefault="00937EDB" w:rsidP="00C13D26">
            <w:pPr>
              <w:pStyle w:val="BODYTEXTSTYLE"/>
              <w:spacing w:after="0"/>
              <w:jc w:val="center"/>
              <w:rPr>
                <w:rStyle w:val="HEADINGINLOWERCASE-11PTBOLD"/>
              </w:rPr>
            </w:pPr>
            <w:r>
              <w:rPr>
                <w:rStyle w:val="HEADINGINLOWERCASE-11PTBOLD"/>
              </w:rPr>
              <w:t>9</w:t>
            </w:r>
          </w:p>
        </w:tc>
      </w:tr>
      <w:tr w:rsidR="00937EDB" w:rsidRPr="00C13D26" w14:paraId="0DCD9EFD" w14:textId="77777777" w:rsidTr="00C13D26">
        <w:trPr>
          <w:trHeight w:val="567"/>
        </w:trPr>
        <w:tc>
          <w:tcPr>
            <w:tcW w:w="8897" w:type="dxa"/>
            <w:shd w:val="clear" w:color="auto" w:fill="DEE3EC"/>
            <w:vAlign w:val="center"/>
          </w:tcPr>
          <w:p w14:paraId="0DCD9EF9" w14:textId="77777777" w:rsidR="00937EDB" w:rsidRDefault="00937EDB" w:rsidP="00C13D26">
            <w:pPr>
              <w:pStyle w:val="BODYTEXTSTYLE"/>
              <w:spacing w:after="0"/>
              <w:rPr>
                <w:rStyle w:val="HEADINGINLOWERCASE-11PTBOLD"/>
              </w:rPr>
            </w:pPr>
          </w:p>
          <w:p w14:paraId="0DCD9EFA" w14:textId="77777777" w:rsidR="00937EDB" w:rsidRDefault="00937EDB" w:rsidP="00C13D26">
            <w:pPr>
              <w:pStyle w:val="BODYTEXTSTYLE"/>
              <w:spacing w:after="0"/>
              <w:rPr>
                <w:rStyle w:val="HEADINGINLOWERCASE-11PTBOLD"/>
              </w:rPr>
            </w:pPr>
            <w:r>
              <w:rPr>
                <w:rStyle w:val="HEADINGINLOWERCASE-11PTBOLD"/>
              </w:rPr>
              <w:t>Checklist for completed enquiries</w:t>
            </w:r>
          </w:p>
          <w:p w14:paraId="0DCD9EFB" w14:textId="77777777" w:rsidR="00937EDB" w:rsidRDefault="00937EDB" w:rsidP="00C13D26">
            <w:pPr>
              <w:pStyle w:val="BODYTEXTSTYLE"/>
              <w:spacing w:after="0"/>
              <w:rPr>
                <w:rStyle w:val="HEADINGINLOWERCASE-11PTBOLD"/>
              </w:rPr>
            </w:pPr>
          </w:p>
        </w:tc>
        <w:tc>
          <w:tcPr>
            <w:tcW w:w="1559" w:type="dxa"/>
            <w:shd w:val="clear" w:color="auto" w:fill="DEE3EC"/>
            <w:vAlign w:val="center"/>
          </w:tcPr>
          <w:p w14:paraId="0DCD9EFC" w14:textId="77777777" w:rsidR="00937EDB" w:rsidRDefault="00937EDB" w:rsidP="00C13D26">
            <w:pPr>
              <w:pStyle w:val="BODYTEXTSTYLE"/>
              <w:spacing w:after="0"/>
              <w:jc w:val="center"/>
              <w:rPr>
                <w:rStyle w:val="HEADINGINLOWERCASE-11PTBOLD"/>
              </w:rPr>
            </w:pPr>
            <w:r>
              <w:rPr>
                <w:rStyle w:val="HEADINGINLOWERCASE-11PTBOLD"/>
              </w:rPr>
              <w:t>10</w:t>
            </w:r>
          </w:p>
        </w:tc>
      </w:tr>
    </w:tbl>
    <w:p w14:paraId="0DCD9EFE" w14:textId="77777777" w:rsidR="009C3F71" w:rsidRDefault="009C3F71" w:rsidP="00DE2F5E">
      <w:pPr>
        <w:pStyle w:val="BODYTEXTSTYLE"/>
        <w:rPr>
          <w:rStyle w:val="HEADINGINCAPS-12PTBOLD"/>
        </w:rPr>
      </w:pPr>
    </w:p>
    <w:p w14:paraId="0DCD9EFF" w14:textId="77777777" w:rsidR="006D0785" w:rsidRDefault="006D0785" w:rsidP="00DE2F5E">
      <w:pPr>
        <w:pStyle w:val="BODYTEXTSTYLE"/>
        <w:rPr>
          <w:rStyle w:val="HEADINGINCAPS-12PTBOLD"/>
        </w:rPr>
        <w:sectPr w:rsidR="006D0785" w:rsidSect="005E2374">
          <w:headerReference w:type="default" r:id="rId12"/>
          <w:footerReference w:type="default" r:id="rId13"/>
          <w:pgSz w:w="11906" w:h="16838"/>
          <w:pgMar w:top="1701" w:right="851" w:bottom="851" w:left="851" w:header="1701" w:footer="352" w:gutter="0"/>
          <w:cols w:space="284"/>
          <w:docGrid w:linePitch="360"/>
        </w:sectPr>
      </w:pPr>
    </w:p>
    <w:tbl>
      <w:tblPr>
        <w:tblpPr w:leftFromText="180" w:rightFromText="180" w:vertAnchor="page" w:tblpY="3287"/>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369"/>
        <w:gridCol w:w="7087"/>
      </w:tblGrid>
      <w:tr w:rsidR="00706A0A" w:rsidRPr="00C13D26" w14:paraId="0DCD9F02" w14:textId="77777777" w:rsidTr="005E2374">
        <w:trPr>
          <w:trHeight w:val="340"/>
        </w:trPr>
        <w:tc>
          <w:tcPr>
            <w:tcW w:w="3369" w:type="dxa"/>
            <w:shd w:val="clear" w:color="auto" w:fill="DEE3EC"/>
            <w:vAlign w:val="center"/>
          </w:tcPr>
          <w:p w14:paraId="0DCD9F00" w14:textId="77777777" w:rsidR="00706A0A" w:rsidRPr="00C13D26" w:rsidRDefault="00BE6FC2" w:rsidP="005E2374">
            <w:pPr>
              <w:pStyle w:val="BODYTEXTSTYLE"/>
              <w:spacing w:after="0" w:line="240" w:lineRule="auto"/>
            </w:pPr>
            <w:r>
              <w:rPr>
                <w:rStyle w:val="HEADINGINLOWERCASE-11PTBOLD"/>
              </w:rPr>
              <w:lastRenderedPageBreak/>
              <w:t>Document o</w:t>
            </w:r>
            <w:r w:rsidR="00706A0A" w:rsidRPr="00C13D26">
              <w:rPr>
                <w:rStyle w:val="HEADINGINLOWERCASE-11PTBOLD"/>
              </w:rPr>
              <w:t>wner:</w:t>
            </w:r>
          </w:p>
        </w:tc>
        <w:tc>
          <w:tcPr>
            <w:tcW w:w="7087" w:type="dxa"/>
            <w:shd w:val="clear" w:color="auto" w:fill="DEE3EC"/>
            <w:vAlign w:val="center"/>
          </w:tcPr>
          <w:p w14:paraId="0DCD9F01" w14:textId="77777777" w:rsidR="00706A0A" w:rsidRPr="00C13D26" w:rsidRDefault="005E2374" w:rsidP="005E2374">
            <w:pPr>
              <w:pStyle w:val="BODYTEXTSTYLE"/>
              <w:spacing w:after="0" w:line="240" w:lineRule="auto"/>
            </w:pPr>
            <w:r>
              <w:t>Les Marshall</w:t>
            </w:r>
          </w:p>
        </w:tc>
      </w:tr>
      <w:tr w:rsidR="00706A0A" w:rsidRPr="00C13D26" w14:paraId="0DCD9F05" w14:textId="77777777" w:rsidTr="005E2374">
        <w:trPr>
          <w:trHeight w:val="340"/>
        </w:trPr>
        <w:tc>
          <w:tcPr>
            <w:tcW w:w="3369" w:type="dxa"/>
            <w:shd w:val="clear" w:color="auto" w:fill="DEE3EC"/>
            <w:vAlign w:val="center"/>
          </w:tcPr>
          <w:p w14:paraId="0DCD9F03" w14:textId="77777777" w:rsidR="00706A0A" w:rsidRPr="00C13D26" w:rsidRDefault="00BE6FC2" w:rsidP="005E2374">
            <w:pPr>
              <w:pStyle w:val="BODYTEXTSTYLE"/>
              <w:spacing w:after="0" w:line="240" w:lineRule="auto"/>
            </w:pPr>
            <w:r>
              <w:rPr>
                <w:rStyle w:val="HEADINGINLOWERCASE-11PTBOLD"/>
              </w:rPr>
              <w:t>Document n</w:t>
            </w:r>
            <w:r w:rsidR="00706A0A" w:rsidRPr="00C13D26">
              <w:rPr>
                <w:rStyle w:val="HEADINGINLOWERCASE-11PTBOLD"/>
              </w:rPr>
              <w:t>umber:</w:t>
            </w:r>
          </w:p>
        </w:tc>
        <w:tc>
          <w:tcPr>
            <w:tcW w:w="7087" w:type="dxa"/>
            <w:shd w:val="clear" w:color="auto" w:fill="DEE3EC"/>
            <w:vAlign w:val="center"/>
          </w:tcPr>
          <w:p w14:paraId="0DCD9F04" w14:textId="77777777" w:rsidR="00706A0A" w:rsidRPr="00C13D26" w:rsidRDefault="005E2374" w:rsidP="005E2374">
            <w:pPr>
              <w:pStyle w:val="BODYTEXTSTYLE"/>
              <w:spacing w:after="0" w:line="240" w:lineRule="auto"/>
            </w:pPr>
            <w:r>
              <w:t>1</w:t>
            </w:r>
          </w:p>
        </w:tc>
      </w:tr>
      <w:tr w:rsidR="00706A0A" w:rsidRPr="00C13D26" w14:paraId="0DCD9F08" w14:textId="77777777" w:rsidTr="005E2374">
        <w:trPr>
          <w:trHeight w:val="340"/>
        </w:trPr>
        <w:tc>
          <w:tcPr>
            <w:tcW w:w="3369" w:type="dxa"/>
            <w:shd w:val="clear" w:color="auto" w:fill="DEE3EC"/>
            <w:vAlign w:val="center"/>
          </w:tcPr>
          <w:p w14:paraId="0DCD9F06" w14:textId="77777777" w:rsidR="00706A0A" w:rsidRPr="00C13D26" w:rsidRDefault="00706A0A" w:rsidP="005E2374">
            <w:pPr>
              <w:pStyle w:val="BODYTEXTSTYLE"/>
              <w:spacing w:after="0" w:line="240" w:lineRule="auto"/>
            </w:pPr>
            <w:r w:rsidRPr="00C13D26">
              <w:rPr>
                <w:rStyle w:val="HEADINGINLOWERCASE-11PTBOLD"/>
              </w:rPr>
              <w:t xml:space="preserve">Document </w:t>
            </w:r>
            <w:r w:rsidR="00BE6FC2">
              <w:rPr>
                <w:rStyle w:val="HEADINGINLOWERCASE-11PTBOLD"/>
              </w:rPr>
              <w:t>c</w:t>
            </w:r>
            <w:r w:rsidRPr="00C13D26">
              <w:rPr>
                <w:rStyle w:val="HEADINGINLOWERCASE-11PTBOLD"/>
              </w:rPr>
              <w:t>ategory:</w:t>
            </w:r>
          </w:p>
        </w:tc>
        <w:tc>
          <w:tcPr>
            <w:tcW w:w="7087" w:type="dxa"/>
            <w:shd w:val="clear" w:color="auto" w:fill="DEE3EC"/>
            <w:vAlign w:val="center"/>
          </w:tcPr>
          <w:p w14:paraId="0DCD9F07" w14:textId="77777777" w:rsidR="00706A0A" w:rsidRPr="00C13D26" w:rsidRDefault="00706A0A" w:rsidP="005E2374">
            <w:pPr>
              <w:pStyle w:val="BODYTEXTSTYLE"/>
              <w:spacing w:after="0" w:line="240" w:lineRule="auto"/>
            </w:pPr>
          </w:p>
        </w:tc>
      </w:tr>
      <w:tr w:rsidR="00706A0A" w:rsidRPr="00C13D26" w14:paraId="0DCD9F0B" w14:textId="77777777" w:rsidTr="005E2374">
        <w:trPr>
          <w:trHeight w:val="340"/>
        </w:trPr>
        <w:tc>
          <w:tcPr>
            <w:tcW w:w="3369" w:type="dxa"/>
            <w:shd w:val="clear" w:color="auto" w:fill="DEE3EC"/>
            <w:vAlign w:val="center"/>
          </w:tcPr>
          <w:p w14:paraId="0DCD9F09" w14:textId="77777777" w:rsidR="00706A0A" w:rsidRPr="00C13D26" w:rsidRDefault="00706A0A" w:rsidP="005E2374">
            <w:pPr>
              <w:pStyle w:val="BODYTEXTSTYLE"/>
              <w:spacing w:after="0" w:line="240" w:lineRule="auto"/>
            </w:pPr>
            <w:r w:rsidRPr="00C13D26">
              <w:rPr>
                <w:rStyle w:val="HEADINGINLOWERCASE-11PTBOLD"/>
              </w:rPr>
              <w:t xml:space="preserve">Document </w:t>
            </w:r>
            <w:r w:rsidR="00BE6FC2">
              <w:rPr>
                <w:rStyle w:val="HEADINGINLOWERCASE-11PTBOLD"/>
              </w:rPr>
              <w:t>l</w:t>
            </w:r>
            <w:r w:rsidRPr="00C13D26">
              <w:rPr>
                <w:rStyle w:val="HEADINGINLOWERCASE-11PTBOLD"/>
              </w:rPr>
              <w:t>ocation:</w:t>
            </w:r>
          </w:p>
        </w:tc>
        <w:tc>
          <w:tcPr>
            <w:tcW w:w="7087" w:type="dxa"/>
            <w:shd w:val="clear" w:color="auto" w:fill="DEE3EC"/>
            <w:vAlign w:val="center"/>
          </w:tcPr>
          <w:p w14:paraId="0DCD9F0A" w14:textId="77777777" w:rsidR="00706A0A" w:rsidRPr="00C13D26" w:rsidRDefault="00706A0A" w:rsidP="005E2374">
            <w:pPr>
              <w:pStyle w:val="NoParagraphStyle"/>
              <w:spacing w:line="240" w:lineRule="auto"/>
              <w:textAlignment w:val="auto"/>
              <w:rPr>
                <w:color w:val="auto"/>
              </w:rPr>
            </w:pPr>
          </w:p>
        </w:tc>
      </w:tr>
      <w:tr w:rsidR="00706A0A" w:rsidRPr="00C13D26" w14:paraId="0DCD9F0E" w14:textId="77777777" w:rsidTr="005E2374">
        <w:trPr>
          <w:trHeight w:val="340"/>
        </w:trPr>
        <w:tc>
          <w:tcPr>
            <w:tcW w:w="3369" w:type="dxa"/>
            <w:shd w:val="clear" w:color="auto" w:fill="DEE3EC"/>
            <w:vAlign w:val="center"/>
          </w:tcPr>
          <w:p w14:paraId="0DCD9F0C" w14:textId="77777777" w:rsidR="00706A0A" w:rsidRPr="00C13D26" w:rsidRDefault="00706A0A" w:rsidP="005E2374">
            <w:pPr>
              <w:pStyle w:val="BODYTEXTSTYLE"/>
              <w:spacing w:after="0" w:line="240" w:lineRule="auto"/>
            </w:pPr>
            <w:r w:rsidRPr="00C13D26">
              <w:rPr>
                <w:rStyle w:val="HEADINGINLOWERCASE-11PTBOLD"/>
              </w:rPr>
              <w:t xml:space="preserve">Issued </w:t>
            </w:r>
            <w:r w:rsidR="00BE6FC2">
              <w:rPr>
                <w:rStyle w:val="HEADINGINLOWERCASE-11PTBOLD"/>
              </w:rPr>
              <w:t>b</w:t>
            </w:r>
            <w:r w:rsidRPr="00C13D26">
              <w:rPr>
                <w:rStyle w:val="HEADINGINLOWERCASE-11PTBOLD"/>
              </w:rPr>
              <w:t>y:</w:t>
            </w:r>
          </w:p>
        </w:tc>
        <w:tc>
          <w:tcPr>
            <w:tcW w:w="7087" w:type="dxa"/>
            <w:shd w:val="clear" w:color="auto" w:fill="DEE3EC"/>
            <w:vAlign w:val="center"/>
          </w:tcPr>
          <w:p w14:paraId="0DCD9F0D" w14:textId="77777777" w:rsidR="00706A0A" w:rsidRPr="00C13D26" w:rsidRDefault="005E2374" w:rsidP="005E2374">
            <w:pPr>
              <w:pStyle w:val="BODYTEXTSTYLE"/>
              <w:spacing w:after="0" w:line="240" w:lineRule="auto"/>
            </w:pPr>
            <w:r>
              <w:t>Sarah Sudell</w:t>
            </w:r>
          </w:p>
        </w:tc>
      </w:tr>
      <w:tr w:rsidR="00706A0A" w:rsidRPr="00C13D26" w14:paraId="0DCD9F11" w14:textId="77777777" w:rsidTr="005E2374">
        <w:trPr>
          <w:trHeight w:val="340"/>
        </w:trPr>
        <w:tc>
          <w:tcPr>
            <w:tcW w:w="3369" w:type="dxa"/>
            <w:shd w:val="clear" w:color="auto" w:fill="DEE3EC"/>
            <w:vAlign w:val="center"/>
          </w:tcPr>
          <w:p w14:paraId="0DCD9F0F" w14:textId="77777777" w:rsidR="00706A0A" w:rsidRPr="00C13D26" w:rsidRDefault="00BE6FC2" w:rsidP="005E2374">
            <w:pPr>
              <w:pStyle w:val="BODYTEXTSTYLE"/>
              <w:spacing w:after="0" w:line="240" w:lineRule="auto"/>
            </w:pPr>
            <w:r>
              <w:rPr>
                <w:rStyle w:val="HEADINGINLOWERCASE-11PTBOLD"/>
              </w:rPr>
              <w:t>Last e</w:t>
            </w:r>
            <w:r w:rsidR="00706A0A" w:rsidRPr="00C13D26">
              <w:rPr>
                <w:rStyle w:val="HEADINGINLOWERCASE-11PTBOLD"/>
              </w:rPr>
              <w:t>dited:</w:t>
            </w:r>
          </w:p>
        </w:tc>
        <w:tc>
          <w:tcPr>
            <w:tcW w:w="7087" w:type="dxa"/>
            <w:shd w:val="clear" w:color="auto" w:fill="DEE3EC"/>
            <w:vAlign w:val="center"/>
          </w:tcPr>
          <w:p w14:paraId="4AC20518" w14:textId="77777777" w:rsidR="00706A0A" w:rsidRDefault="005E2374" w:rsidP="005E2374">
            <w:pPr>
              <w:pStyle w:val="NoParagraphStyle"/>
              <w:spacing w:line="240" w:lineRule="auto"/>
              <w:textAlignment w:val="auto"/>
              <w:rPr>
                <w:rFonts w:ascii="Calibri" w:hAnsi="Calibri" w:cs="Calibri"/>
                <w:color w:val="7030A0"/>
                <w:sz w:val="22"/>
                <w:szCs w:val="22"/>
              </w:rPr>
            </w:pPr>
            <w:r w:rsidRPr="00D231E8">
              <w:rPr>
                <w:rFonts w:ascii="Calibri" w:hAnsi="Calibri" w:cs="Calibri"/>
                <w:color w:val="7030A0"/>
                <w:sz w:val="22"/>
                <w:szCs w:val="22"/>
              </w:rPr>
              <w:t>18.01.2018</w:t>
            </w:r>
          </w:p>
          <w:p w14:paraId="0DCD9F10" w14:textId="56A9B697" w:rsidR="00536104" w:rsidRPr="00D231E8" w:rsidRDefault="00536104" w:rsidP="005E2374">
            <w:pPr>
              <w:pStyle w:val="NoParagraphStyle"/>
              <w:spacing w:line="240" w:lineRule="auto"/>
              <w:textAlignment w:val="auto"/>
              <w:rPr>
                <w:rFonts w:ascii="Calibri" w:hAnsi="Calibri" w:cs="Calibri"/>
                <w:color w:val="7030A0"/>
                <w:sz w:val="22"/>
                <w:szCs w:val="22"/>
              </w:rPr>
            </w:pPr>
            <w:r>
              <w:rPr>
                <w:rFonts w:ascii="Calibri" w:hAnsi="Calibri" w:cs="Calibri"/>
                <w:color w:val="7030A0"/>
                <w:sz w:val="22"/>
                <w:szCs w:val="22"/>
              </w:rPr>
              <w:t>31.01.2019</w:t>
            </w:r>
          </w:p>
        </w:tc>
      </w:tr>
    </w:tbl>
    <w:p w14:paraId="0DCD9F12" w14:textId="77777777" w:rsidR="005E2374" w:rsidRDefault="005E2374" w:rsidP="00E47295">
      <w:pPr>
        <w:pStyle w:val="BODYTEXTSTYLE"/>
        <w:rPr>
          <w:rStyle w:val="HEADINGINLOWERCASE-11PTBOLD"/>
        </w:rPr>
      </w:pPr>
    </w:p>
    <w:p w14:paraId="0DCD9F13" w14:textId="77777777" w:rsidR="00D04EBF" w:rsidRDefault="00D04EBF" w:rsidP="00E47295">
      <w:pPr>
        <w:pStyle w:val="BODYTEXTSTYLE"/>
        <w:rPr>
          <w:rStyle w:val="HEADINGINLOWERCASE-11PTBOLD"/>
        </w:rPr>
      </w:pPr>
    </w:p>
    <w:p w14:paraId="0DCD9F14" w14:textId="77777777" w:rsidR="00D04EBF" w:rsidRDefault="00D04EBF" w:rsidP="00E47295">
      <w:pPr>
        <w:pStyle w:val="BODYTEXTSTYLE"/>
        <w:rPr>
          <w:b/>
          <w:bCs/>
        </w:rPr>
      </w:pPr>
    </w:p>
    <w:p w14:paraId="0DCD9F15" w14:textId="77777777" w:rsidR="00D04EBF" w:rsidRDefault="00D04EBF" w:rsidP="00D04EBF">
      <w:pPr>
        <w:pStyle w:val="BODYTEXTSTYLE"/>
        <w:rPr>
          <w:rStyle w:val="HEADINGINLOWERCASE-11PTBOLD"/>
        </w:rPr>
      </w:pPr>
      <w:r>
        <w:rPr>
          <w:rStyle w:val="HEADINGINLOWERCASE-11PTBOLD"/>
        </w:rPr>
        <w:t>Record of Amendments:</w:t>
      </w:r>
    </w:p>
    <w:p w14:paraId="0DCD9F16" w14:textId="77777777" w:rsidR="00D04EBF" w:rsidRPr="00E47295" w:rsidRDefault="00D04EBF" w:rsidP="00E47295">
      <w:pPr>
        <w:pStyle w:val="BODYTEXTSTYLE"/>
        <w:rPr>
          <w:b/>
          <w:bCs/>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611"/>
        <w:gridCol w:w="1630"/>
        <w:gridCol w:w="3369"/>
        <w:gridCol w:w="3348"/>
      </w:tblGrid>
      <w:tr w:rsidR="00C13D26" w:rsidRPr="00C13D26" w14:paraId="0DCD9F1B" w14:textId="77777777" w:rsidTr="00113E99">
        <w:trPr>
          <w:trHeight w:val="340"/>
        </w:trPr>
        <w:tc>
          <w:tcPr>
            <w:tcW w:w="1684" w:type="dxa"/>
            <w:shd w:val="clear" w:color="auto" w:fill="DEE3EC"/>
            <w:vAlign w:val="center"/>
          </w:tcPr>
          <w:p w14:paraId="0DCD9F17" w14:textId="77777777" w:rsidR="00E47295" w:rsidRPr="00C13D26" w:rsidRDefault="00E47295" w:rsidP="00113E99">
            <w:pPr>
              <w:pStyle w:val="BODYTEXTSTYLE"/>
              <w:spacing w:after="0" w:line="240" w:lineRule="auto"/>
            </w:pPr>
            <w:r w:rsidRPr="00C13D26">
              <w:rPr>
                <w:rStyle w:val="HEADINGINLOWERCASE-11PTBOLD"/>
              </w:rPr>
              <w:t>Date</w:t>
            </w:r>
          </w:p>
        </w:tc>
        <w:tc>
          <w:tcPr>
            <w:tcW w:w="1685" w:type="dxa"/>
            <w:shd w:val="clear" w:color="auto" w:fill="DEE3EC"/>
            <w:vAlign w:val="center"/>
          </w:tcPr>
          <w:p w14:paraId="0DCD9F18" w14:textId="77777777" w:rsidR="00E47295" w:rsidRPr="00C13D26" w:rsidRDefault="00E47295" w:rsidP="00113E99">
            <w:pPr>
              <w:pStyle w:val="BODYTEXTSTYLE"/>
              <w:spacing w:after="0" w:line="240" w:lineRule="auto"/>
            </w:pPr>
            <w:r w:rsidRPr="00C13D26">
              <w:rPr>
                <w:rStyle w:val="HEADINGINLOWERCASE-11PTBOLD"/>
              </w:rPr>
              <w:t>Version</w:t>
            </w:r>
          </w:p>
        </w:tc>
        <w:tc>
          <w:tcPr>
            <w:tcW w:w="3543" w:type="dxa"/>
            <w:shd w:val="clear" w:color="auto" w:fill="DEE3EC"/>
            <w:vAlign w:val="center"/>
          </w:tcPr>
          <w:p w14:paraId="0DCD9F19" w14:textId="77777777" w:rsidR="00E47295" w:rsidRPr="00C13D26" w:rsidRDefault="00BE6FC2" w:rsidP="00113E99">
            <w:pPr>
              <w:pStyle w:val="BODYTEXTSTYLE"/>
              <w:spacing w:after="0" w:line="240" w:lineRule="auto"/>
            </w:pPr>
            <w:r>
              <w:rPr>
                <w:rStyle w:val="HEADINGINLOWERCASE-11PTBOLD"/>
              </w:rPr>
              <w:t>Amended b</w:t>
            </w:r>
            <w:r w:rsidR="00E47295" w:rsidRPr="00C13D26">
              <w:rPr>
                <w:rStyle w:val="HEADINGINLOWERCASE-11PTBOLD"/>
              </w:rPr>
              <w:t>y</w:t>
            </w:r>
          </w:p>
        </w:tc>
        <w:tc>
          <w:tcPr>
            <w:tcW w:w="3508" w:type="dxa"/>
            <w:shd w:val="clear" w:color="auto" w:fill="DEE3EC"/>
            <w:vAlign w:val="center"/>
          </w:tcPr>
          <w:p w14:paraId="0DCD9F1A" w14:textId="77777777" w:rsidR="00E47295" w:rsidRPr="00C13D26" w:rsidRDefault="00BE6FC2" w:rsidP="00113E99">
            <w:pPr>
              <w:pStyle w:val="BODYTEXTSTYLE"/>
              <w:spacing w:after="0" w:line="240" w:lineRule="auto"/>
            </w:pPr>
            <w:r>
              <w:rPr>
                <w:rStyle w:val="HEADINGINLOWERCASE-11PTBOLD"/>
              </w:rPr>
              <w:t>Description of c</w:t>
            </w:r>
            <w:r w:rsidR="00E47295" w:rsidRPr="00C13D26">
              <w:rPr>
                <w:rStyle w:val="HEADINGINLOWERCASE-11PTBOLD"/>
              </w:rPr>
              <w:t>hanges</w:t>
            </w:r>
          </w:p>
        </w:tc>
      </w:tr>
      <w:tr w:rsidR="00C13D26" w:rsidRPr="00C13D26" w14:paraId="0DCD9F20" w14:textId="77777777" w:rsidTr="00113E99">
        <w:trPr>
          <w:trHeight w:val="340"/>
        </w:trPr>
        <w:tc>
          <w:tcPr>
            <w:tcW w:w="1684" w:type="dxa"/>
            <w:shd w:val="clear" w:color="auto" w:fill="DEE3EC"/>
            <w:vAlign w:val="center"/>
          </w:tcPr>
          <w:p w14:paraId="0DCD9F1C" w14:textId="77777777"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14:paraId="0DCD9F1D" w14:textId="77777777"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14:paraId="0DCD9F1E" w14:textId="77777777"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14:paraId="0DCD9F1F" w14:textId="77777777" w:rsidR="00E47295" w:rsidRPr="00C13D26" w:rsidRDefault="00E47295" w:rsidP="00113E99">
            <w:pPr>
              <w:pStyle w:val="NoParagraphStyle"/>
              <w:spacing w:line="240" w:lineRule="auto"/>
              <w:textAlignment w:val="auto"/>
              <w:rPr>
                <w:color w:val="auto"/>
              </w:rPr>
            </w:pPr>
          </w:p>
        </w:tc>
      </w:tr>
      <w:tr w:rsidR="00C13D26" w:rsidRPr="00C13D26" w14:paraId="0DCD9F25" w14:textId="77777777" w:rsidTr="00113E99">
        <w:trPr>
          <w:trHeight w:val="340"/>
        </w:trPr>
        <w:tc>
          <w:tcPr>
            <w:tcW w:w="1684" w:type="dxa"/>
            <w:shd w:val="clear" w:color="auto" w:fill="DEE3EC"/>
            <w:vAlign w:val="center"/>
          </w:tcPr>
          <w:p w14:paraId="0DCD9F21" w14:textId="77777777"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14:paraId="0DCD9F22" w14:textId="77777777"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14:paraId="0DCD9F23" w14:textId="77777777"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14:paraId="0DCD9F24" w14:textId="77777777" w:rsidR="00E47295" w:rsidRPr="00C13D26" w:rsidRDefault="00E47295" w:rsidP="00113E99">
            <w:pPr>
              <w:pStyle w:val="NoParagraphStyle"/>
              <w:spacing w:line="240" w:lineRule="auto"/>
              <w:textAlignment w:val="auto"/>
              <w:rPr>
                <w:color w:val="auto"/>
              </w:rPr>
            </w:pPr>
          </w:p>
        </w:tc>
      </w:tr>
      <w:tr w:rsidR="00C13D26" w:rsidRPr="00C13D26" w14:paraId="0DCD9F2A" w14:textId="77777777" w:rsidTr="00113E99">
        <w:trPr>
          <w:trHeight w:val="340"/>
        </w:trPr>
        <w:tc>
          <w:tcPr>
            <w:tcW w:w="1684" w:type="dxa"/>
            <w:shd w:val="clear" w:color="auto" w:fill="DEE3EC"/>
            <w:vAlign w:val="center"/>
          </w:tcPr>
          <w:p w14:paraId="0DCD9F26" w14:textId="77777777"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14:paraId="0DCD9F27" w14:textId="77777777"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14:paraId="0DCD9F28" w14:textId="77777777"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14:paraId="0DCD9F29" w14:textId="77777777" w:rsidR="00E47295" w:rsidRPr="00C13D26" w:rsidRDefault="00E47295" w:rsidP="00113E99">
            <w:pPr>
              <w:pStyle w:val="NoParagraphStyle"/>
              <w:spacing w:line="240" w:lineRule="auto"/>
              <w:textAlignment w:val="auto"/>
              <w:rPr>
                <w:color w:val="auto"/>
              </w:rPr>
            </w:pPr>
          </w:p>
        </w:tc>
      </w:tr>
      <w:tr w:rsidR="00C13D26" w:rsidRPr="00C13D26" w14:paraId="0DCD9F2F" w14:textId="77777777" w:rsidTr="00113E99">
        <w:trPr>
          <w:trHeight w:val="340"/>
        </w:trPr>
        <w:tc>
          <w:tcPr>
            <w:tcW w:w="1684" w:type="dxa"/>
            <w:shd w:val="clear" w:color="auto" w:fill="DEE3EC"/>
            <w:vAlign w:val="center"/>
          </w:tcPr>
          <w:p w14:paraId="0DCD9F2B" w14:textId="77777777"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14:paraId="0DCD9F2C" w14:textId="77777777"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14:paraId="0DCD9F2D" w14:textId="77777777"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14:paraId="0DCD9F2E" w14:textId="77777777" w:rsidR="00E47295" w:rsidRPr="00C13D26" w:rsidRDefault="00E47295" w:rsidP="00113E99">
            <w:pPr>
              <w:pStyle w:val="NoParagraphStyle"/>
              <w:spacing w:line="240" w:lineRule="auto"/>
              <w:textAlignment w:val="auto"/>
              <w:rPr>
                <w:color w:val="auto"/>
              </w:rPr>
            </w:pPr>
          </w:p>
        </w:tc>
      </w:tr>
      <w:tr w:rsidR="00C13D26" w:rsidRPr="00C13D26" w14:paraId="0DCD9F34" w14:textId="77777777" w:rsidTr="00113E99">
        <w:trPr>
          <w:trHeight w:val="340"/>
        </w:trPr>
        <w:tc>
          <w:tcPr>
            <w:tcW w:w="1684" w:type="dxa"/>
            <w:shd w:val="clear" w:color="auto" w:fill="DEE3EC"/>
            <w:vAlign w:val="center"/>
          </w:tcPr>
          <w:p w14:paraId="0DCD9F30" w14:textId="77777777"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14:paraId="0DCD9F31" w14:textId="77777777"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14:paraId="0DCD9F32" w14:textId="77777777"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14:paraId="0DCD9F33" w14:textId="77777777" w:rsidR="00E47295" w:rsidRPr="00C13D26" w:rsidRDefault="00E47295" w:rsidP="00113E99">
            <w:pPr>
              <w:pStyle w:val="NoParagraphStyle"/>
              <w:spacing w:line="240" w:lineRule="auto"/>
              <w:textAlignment w:val="auto"/>
              <w:rPr>
                <w:color w:val="auto"/>
              </w:rPr>
            </w:pPr>
          </w:p>
        </w:tc>
      </w:tr>
      <w:tr w:rsidR="00C13D26" w:rsidRPr="00C13D26" w14:paraId="0DCD9F39" w14:textId="77777777" w:rsidTr="00113E99">
        <w:trPr>
          <w:trHeight w:val="340"/>
        </w:trPr>
        <w:tc>
          <w:tcPr>
            <w:tcW w:w="1684" w:type="dxa"/>
            <w:shd w:val="clear" w:color="auto" w:fill="DEE3EC"/>
            <w:vAlign w:val="center"/>
          </w:tcPr>
          <w:p w14:paraId="0DCD9F35" w14:textId="77777777" w:rsidR="00E47295" w:rsidRPr="00C13D26" w:rsidRDefault="00E47295" w:rsidP="00113E99">
            <w:pPr>
              <w:pStyle w:val="NoParagraphStyle"/>
              <w:spacing w:line="240" w:lineRule="auto"/>
              <w:textAlignment w:val="auto"/>
              <w:rPr>
                <w:color w:val="auto"/>
              </w:rPr>
            </w:pPr>
          </w:p>
        </w:tc>
        <w:tc>
          <w:tcPr>
            <w:tcW w:w="1685" w:type="dxa"/>
            <w:shd w:val="clear" w:color="auto" w:fill="DEE3EC"/>
            <w:vAlign w:val="center"/>
          </w:tcPr>
          <w:p w14:paraId="0DCD9F36" w14:textId="77777777" w:rsidR="00E47295" w:rsidRPr="00C13D26" w:rsidRDefault="00E47295" w:rsidP="00113E99">
            <w:pPr>
              <w:pStyle w:val="NoParagraphStyle"/>
              <w:spacing w:line="240" w:lineRule="auto"/>
              <w:textAlignment w:val="auto"/>
              <w:rPr>
                <w:color w:val="auto"/>
              </w:rPr>
            </w:pPr>
          </w:p>
        </w:tc>
        <w:tc>
          <w:tcPr>
            <w:tcW w:w="3543" w:type="dxa"/>
            <w:shd w:val="clear" w:color="auto" w:fill="DEE3EC"/>
            <w:vAlign w:val="center"/>
          </w:tcPr>
          <w:p w14:paraId="0DCD9F37" w14:textId="77777777" w:rsidR="00E47295" w:rsidRPr="00C13D26" w:rsidRDefault="00E47295" w:rsidP="00113E99">
            <w:pPr>
              <w:pStyle w:val="NoParagraphStyle"/>
              <w:spacing w:line="240" w:lineRule="auto"/>
              <w:textAlignment w:val="auto"/>
              <w:rPr>
                <w:color w:val="auto"/>
              </w:rPr>
            </w:pPr>
          </w:p>
        </w:tc>
        <w:tc>
          <w:tcPr>
            <w:tcW w:w="3508" w:type="dxa"/>
            <w:shd w:val="clear" w:color="auto" w:fill="DEE3EC"/>
            <w:vAlign w:val="center"/>
          </w:tcPr>
          <w:p w14:paraId="0DCD9F38" w14:textId="77777777" w:rsidR="00E47295" w:rsidRPr="00C13D26" w:rsidRDefault="00E47295" w:rsidP="00113E99">
            <w:pPr>
              <w:pStyle w:val="NoParagraphStyle"/>
              <w:spacing w:line="240" w:lineRule="auto"/>
              <w:textAlignment w:val="auto"/>
              <w:rPr>
                <w:color w:val="auto"/>
              </w:rPr>
            </w:pPr>
          </w:p>
        </w:tc>
      </w:tr>
    </w:tbl>
    <w:p w14:paraId="0DCD9F3A" w14:textId="77777777" w:rsidR="00E47295" w:rsidRDefault="00E47295" w:rsidP="00DE2F5E"/>
    <w:p w14:paraId="0DCD9F3B" w14:textId="77777777" w:rsidR="00E47295" w:rsidRPr="00E47295" w:rsidRDefault="00E47295" w:rsidP="00E47295">
      <w:pPr>
        <w:pStyle w:val="BODYTEXTSTYLE"/>
        <w:rPr>
          <w:b/>
          <w:bCs/>
        </w:rPr>
      </w:pPr>
      <w:r>
        <w:rPr>
          <w:rStyle w:val="HEADINGINLOWERCASE-11PTBOLD"/>
        </w:rPr>
        <w:t>Approved By:</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500"/>
        <w:gridCol w:w="2475"/>
        <w:gridCol w:w="2506"/>
        <w:gridCol w:w="2477"/>
      </w:tblGrid>
      <w:tr w:rsidR="00C13D26" w:rsidRPr="00C13D26" w14:paraId="0DCD9F40" w14:textId="77777777" w:rsidTr="00113E99">
        <w:trPr>
          <w:trHeight w:val="340"/>
        </w:trPr>
        <w:tc>
          <w:tcPr>
            <w:tcW w:w="2605" w:type="dxa"/>
            <w:shd w:val="clear" w:color="auto" w:fill="DEE3EC"/>
            <w:vAlign w:val="center"/>
          </w:tcPr>
          <w:p w14:paraId="0DCD9F3C" w14:textId="77777777" w:rsidR="00E47295" w:rsidRPr="00C13D26" w:rsidRDefault="00E47295" w:rsidP="00113E99">
            <w:pPr>
              <w:pStyle w:val="BODYTEXTSTYLE"/>
              <w:spacing w:after="0" w:line="240" w:lineRule="auto"/>
            </w:pPr>
            <w:r w:rsidRPr="00C13D26">
              <w:rPr>
                <w:rStyle w:val="HEADINGINLOWERCASE-11PTBOLD"/>
              </w:rPr>
              <w:t>Name</w:t>
            </w:r>
          </w:p>
        </w:tc>
        <w:tc>
          <w:tcPr>
            <w:tcW w:w="2605" w:type="dxa"/>
            <w:shd w:val="clear" w:color="auto" w:fill="DEE3EC"/>
            <w:vAlign w:val="center"/>
          </w:tcPr>
          <w:p w14:paraId="0DCD9F3D" w14:textId="77777777" w:rsidR="00E47295" w:rsidRPr="00C13D26" w:rsidRDefault="00E47295" w:rsidP="00113E99">
            <w:pPr>
              <w:pStyle w:val="BODYTEXTSTYLE"/>
              <w:spacing w:after="0" w:line="240" w:lineRule="auto"/>
            </w:pPr>
            <w:r w:rsidRPr="00C13D26">
              <w:rPr>
                <w:rStyle w:val="HEADINGINLOWERCASE-11PTBOLD"/>
              </w:rPr>
              <w:t>Title</w:t>
            </w:r>
          </w:p>
        </w:tc>
        <w:tc>
          <w:tcPr>
            <w:tcW w:w="2605" w:type="dxa"/>
            <w:shd w:val="clear" w:color="auto" w:fill="DEE3EC"/>
            <w:vAlign w:val="center"/>
          </w:tcPr>
          <w:p w14:paraId="0DCD9F3E" w14:textId="77777777" w:rsidR="00E47295" w:rsidRPr="00C13D26" w:rsidRDefault="00E47295" w:rsidP="00113E99">
            <w:pPr>
              <w:pStyle w:val="BODYTEXTSTYLE"/>
              <w:spacing w:after="0" w:line="240" w:lineRule="auto"/>
            </w:pPr>
            <w:r w:rsidRPr="00C13D26">
              <w:rPr>
                <w:rStyle w:val="HEADINGINLOWERCASE-11PTBOLD"/>
              </w:rPr>
              <w:t>Signature</w:t>
            </w:r>
          </w:p>
        </w:tc>
        <w:tc>
          <w:tcPr>
            <w:tcW w:w="2605" w:type="dxa"/>
            <w:shd w:val="clear" w:color="auto" w:fill="DEE3EC"/>
            <w:vAlign w:val="center"/>
          </w:tcPr>
          <w:p w14:paraId="0DCD9F3F" w14:textId="77777777" w:rsidR="00E47295" w:rsidRPr="00C13D26" w:rsidRDefault="00E47295" w:rsidP="00113E99">
            <w:pPr>
              <w:pStyle w:val="BODYTEXTSTYLE"/>
              <w:spacing w:after="0" w:line="240" w:lineRule="auto"/>
            </w:pPr>
            <w:r w:rsidRPr="00C13D26">
              <w:rPr>
                <w:rStyle w:val="HEADINGINLOWERCASE-11PTBOLD"/>
              </w:rPr>
              <w:t>Date</w:t>
            </w:r>
          </w:p>
        </w:tc>
      </w:tr>
      <w:tr w:rsidR="00C13D26" w:rsidRPr="00C13D26" w14:paraId="0DCD9F45" w14:textId="77777777" w:rsidTr="00113E99">
        <w:trPr>
          <w:trHeight w:val="340"/>
        </w:trPr>
        <w:tc>
          <w:tcPr>
            <w:tcW w:w="2605" w:type="dxa"/>
            <w:shd w:val="clear" w:color="auto" w:fill="DEE3EC"/>
            <w:vAlign w:val="center"/>
          </w:tcPr>
          <w:p w14:paraId="0DCD9F41" w14:textId="77777777" w:rsidR="00E47295" w:rsidRPr="00C13D26" w:rsidRDefault="005E2374" w:rsidP="00113E99">
            <w:pPr>
              <w:pStyle w:val="BODYTEXTSTYLE"/>
              <w:spacing w:after="0" w:line="240" w:lineRule="auto"/>
            </w:pPr>
            <w:r>
              <w:t>Les Marshall</w:t>
            </w:r>
          </w:p>
        </w:tc>
        <w:tc>
          <w:tcPr>
            <w:tcW w:w="2605" w:type="dxa"/>
            <w:shd w:val="clear" w:color="auto" w:fill="DEE3EC"/>
            <w:vAlign w:val="center"/>
          </w:tcPr>
          <w:p w14:paraId="0DCD9F42" w14:textId="77777777" w:rsidR="00E47295" w:rsidRPr="00C13D26" w:rsidRDefault="00E47295" w:rsidP="00113E99">
            <w:pPr>
              <w:pStyle w:val="BODYTEXTSTYLE"/>
              <w:spacing w:after="0" w:line="240" w:lineRule="auto"/>
            </w:pPr>
          </w:p>
        </w:tc>
        <w:tc>
          <w:tcPr>
            <w:tcW w:w="2605" w:type="dxa"/>
            <w:shd w:val="clear" w:color="auto" w:fill="DEE3EC"/>
            <w:vAlign w:val="center"/>
          </w:tcPr>
          <w:p w14:paraId="0DCD9F43" w14:textId="77777777"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14:paraId="0DCD9F44" w14:textId="77777777" w:rsidR="00E47295" w:rsidRPr="00C13D26" w:rsidRDefault="00E47295" w:rsidP="00113E99">
            <w:pPr>
              <w:pStyle w:val="NoParagraphStyle"/>
              <w:spacing w:line="240" w:lineRule="auto"/>
              <w:textAlignment w:val="auto"/>
              <w:rPr>
                <w:color w:val="auto"/>
              </w:rPr>
            </w:pPr>
          </w:p>
        </w:tc>
      </w:tr>
      <w:tr w:rsidR="00C13D26" w:rsidRPr="00C13D26" w14:paraId="0DCD9F4A" w14:textId="77777777" w:rsidTr="00113E99">
        <w:trPr>
          <w:trHeight w:val="340"/>
        </w:trPr>
        <w:tc>
          <w:tcPr>
            <w:tcW w:w="2605" w:type="dxa"/>
            <w:shd w:val="clear" w:color="auto" w:fill="DEE3EC"/>
            <w:vAlign w:val="center"/>
          </w:tcPr>
          <w:p w14:paraId="0DCD9F46" w14:textId="77777777"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14:paraId="0DCD9F47" w14:textId="77777777"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14:paraId="0DCD9F48" w14:textId="77777777"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14:paraId="0DCD9F49" w14:textId="77777777" w:rsidR="00E47295" w:rsidRPr="00C13D26" w:rsidRDefault="00E47295" w:rsidP="00113E99">
            <w:pPr>
              <w:pStyle w:val="NoParagraphStyle"/>
              <w:spacing w:line="240" w:lineRule="auto"/>
              <w:textAlignment w:val="auto"/>
              <w:rPr>
                <w:color w:val="auto"/>
              </w:rPr>
            </w:pPr>
          </w:p>
        </w:tc>
      </w:tr>
      <w:tr w:rsidR="00C13D26" w:rsidRPr="00C13D26" w14:paraId="0DCD9F4F" w14:textId="77777777" w:rsidTr="00113E99">
        <w:trPr>
          <w:trHeight w:val="340"/>
        </w:trPr>
        <w:tc>
          <w:tcPr>
            <w:tcW w:w="2605" w:type="dxa"/>
            <w:shd w:val="clear" w:color="auto" w:fill="DEE3EC"/>
            <w:vAlign w:val="center"/>
          </w:tcPr>
          <w:p w14:paraId="0DCD9F4B" w14:textId="77777777"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14:paraId="0DCD9F4C" w14:textId="77777777"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14:paraId="0DCD9F4D" w14:textId="77777777" w:rsidR="00E47295" w:rsidRPr="00C13D26" w:rsidRDefault="00E47295" w:rsidP="00113E99">
            <w:pPr>
              <w:pStyle w:val="NoParagraphStyle"/>
              <w:spacing w:line="240" w:lineRule="auto"/>
              <w:textAlignment w:val="auto"/>
              <w:rPr>
                <w:color w:val="auto"/>
              </w:rPr>
            </w:pPr>
          </w:p>
        </w:tc>
        <w:tc>
          <w:tcPr>
            <w:tcW w:w="2605" w:type="dxa"/>
            <w:shd w:val="clear" w:color="auto" w:fill="DEE3EC"/>
            <w:vAlign w:val="center"/>
          </w:tcPr>
          <w:p w14:paraId="0DCD9F4E" w14:textId="77777777" w:rsidR="00E47295" w:rsidRPr="00C13D26" w:rsidRDefault="00E47295" w:rsidP="00113E99">
            <w:pPr>
              <w:pStyle w:val="NoParagraphStyle"/>
              <w:spacing w:line="240" w:lineRule="auto"/>
              <w:textAlignment w:val="auto"/>
              <w:rPr>
                <w:color w:val="auto"/>
              </w:rPr>
            </w:pPr>
          </w:p>
        </w:tc>
      </w:tr>
    </w:tbl>
    <w:p w14:paraId="0DCD9F50" w14:textId="77777777" w:rsidR="005E2374" w:rsidRDefault="005E2374" w:rsidP="00DE2F5E"/>
    <w:p w14:paraId="0DCD9F51" w14:textId="77777777" w:rsidR="00E47295" w:rsidRDefault="005E2374" w:rsidP="00DE2F5E">
      <w:r>
        <w:br w:type="page"/>
      </w:r>
    </w:p>
    <w:p w14:paraId="0DCD9F52" w14:textId="77777777" w:rsidR="005E2374" w:rsidRDefault="00AD6FB8" w:rsidP="005E2374">
      <w:pPr>
        <w:spacing w:after="0" w:line="240" w:lineRule="auto"/>
      </w:pPr>
      <w:r>
        <w:lastRenderedPageBreak/>
        <w:t>Every</w:t>
      </w:r>
      <w:r w:rsidR="005E2374">
        <w:t xml:space="preserve"> response should be underpinned by the six principles outlined in the Care Act, and a Making Safeguarding Personal (MSP) approach.</w:t>
      </w:r>
    </w:p>
    <w:p w14:paraId="0DCD9F53" w14:textId="77777777" w:rsidR="005E2374" w:rsidRDefault="005E2374" w:rsidP="005E2374">
      <w:pPr>
        <w:spacing w:after="0" w:line="240" w:lineRule="auto"/>
      </w:pPr>
    </w:p>
    <w:p w14:paraId="0DCD9F54" w14:textId="77777777"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Empowerment</w:t>
      </w:r>
      <w:r w:rsidRPr="005E2374">
        <w:rPr>
          <w:rFonts w:ascii="Calibri" w:hAnsi="Calibri"/>
          <w:color w:val="303030"/>
          <w:sz w:val="22"/>
          <w:szCs w:val="22"/>
          <w:lang w:val="en"/>
        </w:rPr>
        <w:br/>
        <w:t>People being supported and encouraged to make their own decisions and</w:t>
      </w:r>
      <w:r w:rsidR="00AD6FB8">
        <w:rPr>
          <w:rFonts w:ascii="Calibri" w:hAnsi="Calibri"/>
          <w:color w:val="303030"/>
          <w:sz w:val="22"/>
          <w:szCs w:val="22"/>
          <w:lang w:val="en"/>
        </w:rPr>
        <w:t xml:space="preserve"> </w:t>
      </w:r>
      <w:r w:rsidRPr="005E2374">
        <w:rPr>
          <w:rFonts w:ascii="Calibri" w:hAnsi="Calibri"/>
          <w:color w:val="303030"/>
          <w:sz w:val="22"/>
          <w:szCs w:val="22"/>
          <w:lang w:val="en"/>
        </w:rPr>
        <w:t>informed consent.</w:t>
      </w:r>
    </w:p>
    <w:p w14:paraId="0DCD9F55" w14:textId="77777777" w:rsidR="005E2374" w:rsidRPr="005E2374" w:rsidRDefault="005E2374" w:rsidP="005E2374">
      <w:pPr>
        <w:pStyle w:val="NormalWeb"/>
        <w:spacing w:after="0" w:line="240" w:lineRule="auto"/>
        <w:rPr>
          <w:rFonts w:ascii="Calibri" w:hAnsi="Calibri"/>
          <w:color w:val="303030"/>
          <w:sz w:val="22"/>
          <w:szCs w:val="22"/>
          <w:lang w:val="en"/>
        </w:rPr>
      </w:pPr>
    </w:p>
    <w:p w14:paraId="0DCD9F56" w14:textId="77777777"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Prevention</w:t>
      </w:r>
      <w:r w:rsidRPr="005E2374">
        <w:rPr>
          <w:rFonts w:ascii="Calibri" w:hAnsi="Calibri"/>
          <w:color w:val="303030"/>
          <w:sz w:val="22"/>
          <w:szCs w:val="22"/>
          <w:lang w:val="en"/>
        </w:rPr>
        <w:br/>
        <w:t>It is better to take action before harm occurs.</w:t>
      </w:r>
    </w:p>
    <w:p w14:paraId="0DCD9F57" w14:textId="77777777" w:rsidR="005E2374" w:rsidRPr="005E2374" w:rsidRDefault="005E2374" w:rsidP="005E2374">
      <w:pPr>
        <w:pStyle w:val="NormalWeb"/>
        <w:spacing w:after="0" w:line="240" w:lineRule="auto"/>
        <w:rPr>
          <w:rFonts w:ascii="Calibri" w:hAnsi="Calibri"/>
          <w:color w:val="303030"/>
          <w:sz w:val="22"/>
          <w:szCs w:val="22"/>
          <w:lang w:val="en"/>
        </w:rPr>
      </w:pPr>
    </w:p>
    <w:p w14:paraId="0DCD9F58" w14:textId="77777777"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Proportionality</w:t>
      </w:r>
      <w:r w:rsidRPr="005E2374">
        <w:rPr>
          <w:rFonts w:ascii="Calibri" w:hAnsi="Calibri"/>
          <w:color w:val="303030"/>
          <w:sz w:val="22"/>
          <w:szCs w:val="22"/>
          <w:lang w:val="en"/>
        </w:rPr>
        <w:br/>
        <w:t>The least intrusive response appropriate to the risk presented.</w:t>
      </w:r>
    </w:p>
    <w:p w14:paraId="0DCD9F59" w14:textId="77777777" w:rsidR="005E2374" w:rsidRPr="005E2374" w:rsidRDefault="005E2374" w:rsidP="005E2374">
      <w:pPr>
        <w:pStyle w:val="NormalWeb"/>
        <w:spacing w:after="0" w:line="240" w:lineRule="auto"/>
        <w:rPr>
          <w:rFonts w:ascii="Calibri" w:hAnsi="Calibri"/>
          <w:color w:val="303030"/>
          <w:sz w:val="22"/>
          <w:szCs w:val="22"/>
          <w:lang w:val="en"/>
        </w:rPr>
      </w:pPr>
    </w:p>
    <w:p w14:paraId="0DCD9F5A" w14:textId="77777777"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Protection</w:t>
      </w:r>
      <w:r w:rsidRPr="005E2374">
        <w:rPr>
          <w:rFonts w:ascii="Calibri" w:hAnsi="Calibri"/>
          <w:color w:val="303030"/>
          <w:sz w:val="22"/>
          <w:szCs w:val="22"/>
          <w:lang w:val="en"/>
        </w:rPr>
        <w:br/>
        <w:t>Support and representation for those in greatest need.</w:t>
      </w:r>
    </w:p>
    <w:p w14:paraId="0DCD9F5B" w14:textId="77777777" w:rsidR="005E2374" w:rsidRPr="005E2374" w:rsidRDefault="005E2374" w:rsidP="005E2374">
      <w:pPr>
        <w:pStyle w:val="NormalWeb"/>
        <w:spacing w:after="0" w:line="240" w:lineRule="auto"/>
        <w:rPr>
          <w:rFonts w:ascii="Calibri" w:hAnsi="Calibri"/>
          <w:color w:val="303030"/>
          <w:sz w:val="22"/>
          <w:szCs w:val="22"/>
          <w:lang w:val="en"/>
        </w:rPr>
      </w:pPr>
    </w:p>
    <w:p w14:paraId="0DCD9F5C" w14:textId="77777777"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Partnership</w:t>
      </w:r>
      <w:r w:rsidRPr="005E2374">
        <w:rPr>
          <w:rFonts w:ascii="Calibri" w:hAnsi="Calibri"/>
          <w:color w:val="303030"/>
          <w:sz w:val="22"/>
          <w:szCs w:val="22"/>
          <w:lang w:val="en"/>
        </w:rPr>
        <w:br/>
        <w:t>Local solutions through services working with their communities. Communities have a part to play in preventing, detecting and reporting neglect and abuse.</w:t>
      </w:r>
    </w:p>
    <w:p w14:paraId="0DCD9F5D" w14:textId="77777777" w:rsidR="005E2374" w:rsidRPr="005E2374" w:rsidRDefault="005E2374" w:rsidP="005E2374">
      <w:pPr>
        <w:pStyle w:val="NormalWeb"/>
        <w:spacing w:after="0" w:line="240" w:lineRule="auto"/>
        <w:rPr>
          <w:rFonts w:ascii="Calibri" w:hAnsi="Calibri"/>
          <w:color w:val="303030"/>
          <w:sz w:val="22"/>
          <w:szCs w:val="22"/>
          <w:lang w:val="en"/>
        </w:rPr>
      </w:pPr>
    </w:p>
    <w:p w14:paraId="0DCD9F5E" w14:textId="77777777" w:rsidR="005E2374" w:rsidRPr="005E2374" w:rsidRDefault="005E2374" w:rsidP="005E2374">
      <w:pPr>
        <w:pStyle w:val="NormalWeb"/>
        <w:numPr>
          <w:ilvl w:val="0"/>
          <w:numId w:val="14"/>
        </w:numPr>
        <w:spacing w:after="0" w:line="240" w:lineRule="auto"/>
        <w:rPr>
          <w:rFonts w:ascii="Calibri" w:hAnsi="Calibri"/>
          <w:color w:val="303030"/>
          <w:sz w:val="22"/>
          <w:szCs w:val="22"/>
          <w:lang w:val="en"/>
        </w:rPr>
      </w:pPr>
      <w:r w:rsidRPr="005E2374">
        <w:rPr>
          <w:rStyle w:val="Strong"/>
          <w:rFonts w:ascii="Calibri" w:hAnsi="Calibri"/>
          <w:color w:val="303030"/>
          <w:sz w:val="22"/>
          <w:szCs w:val="22"/>
          <w:lang w:val="en"/>
        </w:rPr>
        <w:t>Accountability</w:t>
      </w:r>
      <w:r w:rsidRPr="005E2374">
        <w:rPr>
          <w:rFonts w:ascii="Calibri" w:hAnsi="Calibri"/>
          <w:color w:val="303030"/>
          <w:sz w:val="22"/>
          <w:szCs w:val="22"/>
          <w:lang w:val="en"/>
        </w:rPr>
        <w:br/>
        <w:t>Accountability and transparency in safeguarding practice.</w:t>
      </w:r>
    </w:p>
    <w:p w14:paraId="0DCD9F5F" w14:textId="77777777" w:rsidR="005E2374" w:rsidRDefault="005E2374" w:rsidP="005E2374">
      <w:pPr>
        <w:spacing w:after="0" w:line="240" w:lineRule="auto"/>
      </w:pPr>
    </w:p>
    <w:p w14:paraId="0DCD9F60" w14:textId="77777777" w:rsidR="005E2374" w:rsidRDefault="005E2374" w:rsidP="005E2374">
      <w:pPr>
        <w:spacing w:after="0" w:line="240" w:lineRule="auto"/>
      </w:pPr>
      <w:r>
        <w:t>The local authority has a duty to undertake enquiries or cause an enquiry to be made where the three key tests are met.  These are:</w:t>
      </w:r>
    </w:p>
    <w:p w14:paraId="0DCD9F61" w14:textId="77777777" w:rsidR="005E2374" w:rsidRDefault="005E2374" w:rsidP="005E2374">
      <w:pPr>
        <w:spacing w:after="0" w:line="240" w:lineRule="auto"/>
      </w:pPr>
    </w:p>
    <w:p w14:paraId="0DCD9F62" w14:textId="77777777" w:rsidR="005E2374" w:rsidRDefault="005E2374" w:rsidP="005E2374">
      <w:pPr>
        <w:pStyle w:val="ListParagraph"/>
        <w:numPr>
          <w:ilvl w:val="0"/>
          <w:numId w:val="3"/>
        </w:numPr>
        <w:spacing w:after="0" w:line="240" w:lineRule="auto"/>
      </w:pPr>
      <w:r>
        <w:t>An adult who has needs for care and support (whether or not any of those needs are being met); and</w:t>
      </w:r>
    </w:p>
    <w:p w14:paraId="0DCD9F63" w14:textId="77777777" w:rsidR="005E2374" w:rsidRDefault="005E2374" w:rsidP="005E2374">
      <w:pPr>
        <w:spacing w:after="0" w:line="240" w:lineRule="auto"/>
      </w:pPr>
    </w:p>
    <w:p w14:paraId="0DCD9F64" w14:textId="77777777" w:rsidR="005E2374" w:rsidRDefault="005E2374" w:rsidP="005E2374">
      <w:pPr>
        <w:pStyle w:val="ListParagraph"/>
        <w:numPr>
          <w:ilvl w:val="0"/>
          <w:numId w:val="3"/>
        </w:numPr>
        <w:spacing w:after="0" w:line="240" w:lineRule="auto"/>
      </w:pPr>
      <w:r>
        <w:t>May be experiencing, or at risk of, abuse or neglect; and</w:t>
      </w:r>
    </w:p>
    <w:p w14:paraId="0DCD9F65" w14:textId="77777777" w:rsidR="005E2374" w:rsidRDefault="005E2374" w:rsidP="005E2374">
      <w:pPr>
        <w:spacing w:after="0" w:line="240" w:lineRule="auto"/>
      </w:pPr>
    </w:p>
    <w:p w14:paraId="0DCD9F66" w14:textId="77777777" w:rsidR="005E2374" w:rsidRDefault="005E2374" w:rsidP="005E2374">
      <w:pPr>
        <w:pStyle w:val="ListParagraph"/>
        <w:numPr>
          <w:ilvl w:val="0"/>
          <w:numId w:val="3"/>
        </w:numPr>
        <w:spacing w:after="0" w:line="240" w:lineRule="auto"/>
      </w:pPr>
      <w:r>
        <w:t>As a result of those care and support needs is unable to protect themselves from either the risk of, or the experience of, abuse or neglect.</w:t>
      </w:r>
    </w:p>
    <w:p w14:paraId="0DCD9F67" w14:textId="77777777" w:rsidR="005E2374" w:rsidRDefault="005E2374" w:rsidP="005E2374">
      <w:pPr>
        <w:spacing w:after="0" w:line="240" w:lineRule="auto"/>
      </w:pPr>
    </w:p>
    <w:p w14:paraId="0DCD9F68" w14:textId="77777777" w:rsidR="005E2374" w:rsidRPr="00A15B81" w:rsidRDefault="005E2374" w:rsidP="005E2374">
      <w:pPr>
        <w:spacing w:after="0" w:line="240" w:lineRule="auto"/>
        <w:rPr>
          <w:b/>
          <w:sz w:val="32"/>
          <w:szCs w:val="32"/>
        </w:rPr>
      </w:pPr>
      <w:r w:rsidRPr="00A15B81">
        <w:rPr>
          <w:b/>
          <w:sz w:val="32"/>
          <w:szCs w:val="32"/>
        </w:rPr>
        <w:t>Responding to individual safeguarding concerns (enquiries under Section 42 of the Care Act)</w:t>
      </w:r>
    </w:p>
    <w:p w14:paraId="0DCD9F69" w14:textId="77777777" w:rsidR="005E2374" w:rsidRDefault="005E2374" w:rsidP="005E2374">
      <w:pPr>
        <w:spacing w:after="0" w:line="240" w:lineRule="auto"/>
      </w:pPr>
    </w:p>
    <w:p w14:paraId="0DCD9F6A" w14:textId="77777777" w:rsidR="005E2374" w:rsidRPr="00A15B81" w:rsidRDefault="005E2374" w:rsidP="005E2374">
      <w:pPr>
        <w:spacing w:after="0" w:line="240" w:lineRule="auto"/>
        <w:rPr>
          <w:b/>
        </w:rPr>
      </w:pPr>
      <w:r w:rsidRPr="00A15B81">
        <w:rPr>
          <w:b/>
        </w:rPr>
        <w:t>What is a ‘safeguarding concern’?</w:t>
      </w:r>
    </w:p>
    <w:p w14:paraId="0DCD9F6B" w14:textId="77777777" w:rsidR="005E2374" w:rsidRDefault="005E2374" w:rsidP="005E2374">
      <w:pPr>
        <w:spacing w:after="0" w:line="240" w:lineRule="auto"/>
      </w:pPr>
    </w:p>
    <w:p w14:paraId="0DCD9F6C" w14:textId="77777777" w:rsidR="005E2374" w:rsidRDefault="005E2374" w:rsidP="005E2374">
      <w:pPr>
        <w:spacing w:after="0" w:line="240" w:lineRule="auto"/>
      </w:pPr>
      <w:r>
        <w:t>A ‘safeguarding concern’ is when any person has a reasonable cause to think an adult with care and support needs, who is unable to protect themselves because of those needs, is experiencing, or is at risk of, abuse or neglect.</w:t>
      </w:r>
    </w:p>
    <w:p w14:paraId="0DCD9F6D" w14:textId="77777777" w:rsidR="005E2374" w:rsidRDefault="005E2374" w:rsidP="005E2374">
      <w:pPr>
        <w:spacing w:after="0" w:line="240" w:lineRule="auto"/>
      </w:pPr>
    </w:p>
    <w:p w14:paraId="0DCD9F6E" w14:textId="77777777" w:rsidR="005E2374" w:rsidRDefault="005E2374" w:rsidP="005E2374">
      <w:pPr>
        <w:spacing w:after="0" w:line="240" w:lineRule="auto"/>
      </w:pPr>
      <w:r>
        <w:t>Local authority staff receiving or identifying information that could indicate there is a ‘safeguarding concern’ will undertake basic checks with reference to any pre-existing relevant information, as they would for any other information or referral received.</w:t>
      </w:r>
    </w:p>
    <w:p w14:paraId="0DCD9F6F" w14:textId="77777777" w:rsidR="005E2374" w:rsidRDefault="005E2374" w:rsidP="005E2374">
      <w:pPr>
        <w:spacing w:after="0" w:line="240" w:lineRule="auto"/>
      </w:pPr>
    </w:p>
    <w:p w14:paraId="0DCD9F70" w14:textId="77777777" w:rsidR="005E2374" w:rsidRDefault="005E2374" w:rsidP="005E2374">
      <w:pPr>
        <w:spacing w:after="0" w:line="240" w:lineRule="auto"/>
      </w:pPr>
      <w:r>
        <w:t xml:space="preserve">If the information received and/or identified through this initial basic checks stage appears to indicate the adult affected meets the three key tests then the information should be treated as a Safeguarding Concern. </w:t>
      </w:r>
    </w:p>
    <w:p w14:paraId="0DCD9F71" w14:textId="77777777" w:rsidR="005E2374" w:rsidRDefault="005E2374" w:rsidP="005E2374">
      <w:pPr>
        <w:spacing w:after="0" w:line="240" w:lineRule="auto"/>
      </w:pPr>
    </w:p>
    <w:p w14:paraId="0DCD9F72" w14:textId="22D6EE0B" w:rsidR="005E2374" w:rsidRDefault="005E2374" w:rsidP="005E2374">
      <w:pPr>
        <w:spacing w:after="0" w:line="240" w:lineRule="auto"/>
      </w:pPr>
    </w:p>
    <w:p w14:paraId="2A76E773" w14:textId="77777777" w:rsidR="00A417C1" w:rsidRDefault="00A417C1" w:rsidP="005E2374">
      <w:pPr>
        <w:spacing w:after="0" w:line="240" w:lineRule="auto"/>
      </w:pPr>
    </w:p>
    <w:p w14:paraId="0DCD9F73" w14:textId="77777777" w:rsidR="005E2374" w:rsidRDefault="005E2374" w:rsidP="005E2374">
      <w:pPr>
        <w:spacing w:after="0" w:line="240" w:lineRule="auto"/>
        <w:rPr>
          <w:b/>
        </w:rPr>
      </w:pPr>
    </w:p>
    <w:p w14:paraId="0DCD9F74" w14:textId="77777777" w:rsidR="005E2374" w:rsidRPr="00ED7EC5" w:rsidRDefault="005E2374" w:rsidP="005E2374">
      <w:pPr>
        <w:spacing w:after="0" w:line="240" w:lineRule="auto"/>
        <w:rPr>
          <w:b/>
        </w:rPr>
      </w:pPr>
      <w:r w:rsidRPr="00ED7EC5">
        <w:rPr>
          <w:b/>
        </w:rPr>
        <w:lastRenderedPageBreak/>
        <w:t>Where it is unclear if the adult is covered by the criteria in the Care Act</w:t>
      </w:r>
    </w:p>
    <w:p w14:paraId="0DCD9F75" w14:textId="77777777" w:rsidR="005E2374" w:rsidRDefault="005E2374" w:rsidP="005E2374">
      <w:pPr>
        <w:spacing w:after="0" w:line="240" w:lineRule="auto"/>
      </w:pPr>
    </w:p>
    <w:p w14:paraId="0DCD9F76" w14:textId="77777777" w:rsidR="005E2374" w:rsidRDefault="005E2374" w:rsidP="005E2374">
      <w:pPr>
        <w:spacing w:after="0" w:line="240" w:lineRule="auto"/>
      </w:pPr>
      <w:r>
        <w:t xml:space="preserve">Local authorities may choose to undertake safeguarding enquiries for people where there is not a section 42 enquiry duty, if the local authority believes it is proportionate to do so, and </w:t>
      </w:r>
      <w:r w:rsidR="00AD6FB8">
        <w:t xml:space="preserve">it </w:t>
      </w:r>
      <w:r>
        <w:t>will enable the local authority to promote the person’s wellbeing and support to preventative agenda.  (14.</w:t>
      </w:r>
      <w:r w:rsidR="006977AA">
        <w:t>4</w:t>
      </w:r>
      <w:r>
        <w:t>4 Care and Support Statutory Guidance March 2016).</w:t>
      </w:r>
    </w:p>
    <w:p w14:paraId="0DCD9F77" w14:textId="77777777" w:rsidR="005E2374" w:rsidRDefault="005E2374" w:rsidP="005E2374">
      <w:pPr>
        <w:spacing w:after="0" w:line="240" w:lineRule="auto"/>
      </w:pPr>
    </w:p>
    <w:p w14:paraId="0DCD9F78" w14:textId="77777777" w:rsidR="005E2374" w:rsidRDefault="005E2374" w:rsidP="005E2374">
      <w:pPr>
        <w:spacing w:after="0" w:line="240" w:lineRule="auto"/>
      </w:pPr>
      <w:r>
        <w:t>If the local authority decides it is appropriate to undertake an enquiry but it is unclear whether the adult meets the criteria for an enquiry under the Care Act, it should be assumed that the adult meets the criteria until further information is available to inform this decision, or until the safeguarding concern is addressed.</w:t>
      </w:r>
    </w:p>
    <w:p w14:paraId="0DCD9F79" w14:textId="77777777" w:rsidR="005E2374" w:rsidRDefault="005E2374" w:rsidP="005E2374">
      <w:pPr>
        <w:spacing w:after="0" w:line="240" w:lineRule="auto"/>
      </w:pPr>
    </w:p>
    <w:p w14:paraId="0DCD9F7A" w14:textId="77777777" w:rsidR="005E2374" w:rsidRPr="00A15B81" w:rsidRDefault="005E2374" w:rsidP="005E2374">
      <w:pPr>
        <w:spacing w:after="0" w:line="240" w:lineRule="auto"/>
        <w:rPr>
          <w:b/>
        </w:rPr>
      </w:pPr>
      <w:r>
        <w:rPr>
          <w:b/>
        </w:rPr>
        <w:t>Responses to</w:t>
      </w:r>
      <w:r w:rsidR="00937EDB">
        <w:rPr>
          <w:b/>
        </w:rPr>
        <w:t xml:space="preserve"> a</w:t>
      </w:r>
      <w:r>
        <w:rPr>
          <w:b/>
        </w:rPr>
        <w:t xml:space="preserve"> safeguarding concern</w:t>
      </w:r>
    </w:p>
    <w:p w14:paraId="0DCD9F7B" w14:textId="77777777" w:rsidR="005E2374" w:rsidRDefault="005E2374" w:rsidP="005E2374">
      <w:pPr>
        <w:spacing w:after="0" w:line="240" w:lineRule="auto"/>
      </w:pPr>
    </w:p>
    <w:p w14:paraId="0DCD9F7C" w14:textId="77777777" w:rsidR="005E2374" w:rsidRPr="00870E30" w:rsidRDefault="005E2374" w:rsidP="005E2374">
      <w:pPr>
        <w:spacing w:after="0" w:line="240" w:lineRule="auto"/>
      </w:pPr>
      <w:r w:rsidRPr="00870E30">
        <w:t>The ac</w:t>
      </w:r>
      <w:r>
        <w:t xml:space="preserve">tions </w:t>
      </w:r>
      <w:r w:rsidRPr="00870E30">
        <w:t xml:space="preserve">to this information </w:t>
      </w:r>
      <w:r>
        <w:t>should include:</w:t>
      </w:r>
    </w:p>
    <w:p w14:paraId="0DCD9F7D" w14:textId="77777777" w:rsidR="005E2374" w:rsidRPr="00870E30" w:rsidRDefault="005E2374" w:rsidP="005E2374">
      <w:pPr>
        <w:spacing w:after="0" w:line="240" w:lineRule="auto"/>
      </w:pPr>
    </w:p>
    <w:p w14:paraId="4604B6C1" w14:textId="751AD52B" w:rsidR="004D141D" w:rsidRDefault="004D141D" w:rsidP="005E2374">
      <w:pPr>
        <w:pStyle w:val="ListParagraph"/>
        <w:numPr>
          <w:ilvl w:val="0"/>
          <w:numId w:val="4"/>
        </w:numPr>
        <w:spacing w:after="0" w:line="240" w:lineRule="auto"/>
      </w:pPr>
      <w:r>
        <w:t xml:space="preserve">Gather relevant information to determine whether the Concern does meet Section 42 Criteria.  </w:t>
      </w:r>
    </w:p>
    <w:p w14:paraId="0DCD9F7E" w14:textId="468DB926" w:rsidR="005E2374" w:rsidRDefault="005E2374" w:rsidP="005E2374">
      <w:pPr>
        <w:pStyle w:val="ListParagraph"/>
        <w:numPr>
          <w:ilvl w:val="0"/>
          <w:numId w:val="4"/>
        </w:numPr>
        <w:spacing w:after="0" w:line="240" w:lineRule="auto"/>
      </w:pPr>
      <w:r w:rsidRPr="00870E30">
        <w:t xml:space="preserve">A conversation with the adult or their representative </w:t>
      </w:r>
      <w:r>
        <w:t xml:space="preserve">to obtain their views and desired outcomes </w:t>
      </w:r>
      <w:r w:rsidRPr="00870E30">
        <w:t>(which should always happen at the earliest opport</w:t>
      </w:r>
      <w:r>
        <w:t>unity that it is safe to do so).</w:t>
      </w:r>
    </w:p>
    <w:p w14:paraId="0DCD9F7F" w14:textId="77777777" w:rsidR="005E2374" w:rsidRPr="00870E30" w:rsidRDefault="005E2374" w:rsidP="005E2374">
      <w:pPr>
        <w:pStyle w:val="ListParagraph"/>
        <w:numPr>
          <w:ilvl w:val="0"/>
          <w:numId w:val="4"/>
        </w:numPr>
        <w:spacing w:after="0" w:line="240" w:lineRule="auto"/>
      </w:pPr>
      <w:r>
        <w:t xml:space="preserve">Establish their capacity and consent to proceed.  Consider </w:t>
      </w:r>
      <w:r w:rsidR="006977AA">
        <w:t xml:space="preserve">an </w:t>
      </w:r>
      <w:r>
        <w:t>advocate where appropriate.</w:t>
      </w:r>
    </w:p>
    <w:p w14:paraId="0DCD9F82" w14:textId="77777777" w:rsidR="005E2374" w:rsidRDefault="005E2374" w:rsidP="005E2374">
      <w:pPr>
        <w:pStyle w:val="ListParagraph"/>
        <w:numPr>
          <w:ilvl w:val="0"/>
          <w:numId w:val="4"/>
        </w:numPr>
        <w:spacing w:after="0" w:line="240" w:lineRule="auto"/>
      </w:pPr>
      <w:r>
        <w:t>Assess immediate risk to the adult or others. If the person is in immediate danger or needs urgent medical attention or a crime has been committed contact emergency services.</w:t>
      </w:r>
    </w:p>
    <w:p w14:paraId="0DCD9F83" w14:textId="77777777" w:rsidR="005E2374" w:rsidRDefault="005E2374" w:rsidP="005E2374">
      <w:pPr>
        <w:pStyle w:val="ListParagraph"/>
        <w:numPr>
          <w:ilvl w:val="0"/>
          <w:numId w:val="4"/>
        </w:numPr>
        <w:spacing w:after="0" w:line="240" w:lineRule="auto"/>
      </w:pPr>
      <w:r>
        <w:t>Consider and refer to the Safeguarding Threshold Matrix.</w:t>
      </w:r>
    </w:p>
    <w:p w14:paraId="0DCD9F84" w14:textId="77777777" w:rsidR="005E2374" w:rsidRDefault="005E2374" w:rsidP="005E2374">
      <w:pPr>
        <w:spacing w:after="0" w:line="240" w:lineRule="auto"/>
      </w:pPr>
    </w:p>
    <w:p w14:paraId="0DCD9F85" w14:textId="77777777" w:rsidR="005E2374" w:rsidRPr="00DC0E45" w:rsidRDefault="005E2374" w:rsidP="005E2374">
      <w:pPr>
        <w:spacing w:after="0" w:line="240" w:lineRule="auto"/>
        <w:rPr>
          <w:b/>
        </w:rPr>
      </w:pPr>
      <w:r w:rsidRPr="00DC0E45">
        <w:rPr>
          <w:b/>
        </w:rPr>
        <w:t>Deciding what action the local authority needs to take at this point</w:t>
      </w:r>
    </w:p>
    <w:p w14:paraId="0DCD9F86" w14:textId="77777777" w:rsidR="005E2374" w:rsidRDefault="005E2374" w:rsidP="005E2374">
      <w:pPr>
        <w:spacing w:after="0" w:line="240" w:lineRule="auto"/>
      </w:pPr>
    </w:p>
    <w:p w14:paraId="0DCD9F87" w14:textId="77777777" w:rsidR="005E2374" w:rsidRDefault="005E2374" w:rsidP="005E2374">
      <w:pPr>
        <w:spacing w:after="0" w:line="240" w:lineRule="auto"/>
      </w:pPr>
      <w:r>
        <w:t xml:space="preserve">The local authority will take account of the information it already has, or requires, in order to determine the most appropriate response to the safeguarding concern.  </w:t>
      </w:r>
    </w:p>
    <w:p w14:paraId="0DCD9F88" w14:textId="77777777" w:rsidR="005E2374" w:rsidRDefault="005E2374" w:rsidP="005E2374">
      <w:pPr>
        <w:spacing w:after="0" w:line="240" w:lineRule="auto"/>
      </w:pPr>
    </w:p>
    <w:p w14:paraId="0DCD9F89" w14:textId="77777777" w:rsidR="005E2374" w:rsidRPr="00870E30" w:rsidRDefault="005E2374" w:rsidP="005E2374">
      <w:pPr>
        <w:spacing w:after="0" w:line="240" w:lineRule="auto"/>
      </w:pPr>
      <w:r>
        <w:t>If</w:t>
      </w:r>
      <w:r w:rsidRPr="00870E30">
        <w:t xml:space="preserve"> the action undertaken </w:t>
      </w:r>
      <w:r>
        <w:t>at this point</w:t>
      </w:r>
      <w:r w:rsidRPr="00870E30">
        <w:t xml:space="preserve"> results in it being established that:</w:t>
      </w:r>
    </w:p>
    <w:p w14:paraId="0DCD9F8A" w14:textId="77777777" w:rsidR="005E2374" w:rsidRPr="00870E30" w:rsidRDefault="005E2374" w:rsidP="005E2374">
      <w:pPr>
        <w:spacing w:after="0" w:line="240" w:lineRule="auto"/>
      </w:pPr>
    </w:p>
    <w:p w14:paraId="0DCD9F8B" w14:textId="77777777" w:rsidR="005E2374" w:rsidRPr="00870E30" w:rsidRDefault="005E2374" w:rsidP="005E2374">
      <w:pPr>
        <w:pStyle w:val="ListParagraph"/>
        <w:numPr>
          <w:ilvl w:val="0"/>
          <w:numId w:val="5"/>
        </w:numPr>
        <w:spacing w:after="0" w:line="240" w:lineRule="auto"/>
      </w:pPr>
      <w:r>
        <w:t xml:space="preserve">This is not a </w:t>
      </w:r>
      <w:r w:rsidRPr="00870E30">
        <w:t>safeguarding concern</w:t>
      </w:r>
      <w:r>
        <w:t xml:space="preserve"> and therefore does not meet</w:t>
      </w:r>
      <w:r w:rsidR="006977AA">
        <w:t xml:space="preserve"> the threshhold</w:t>
      </w:r>
      <w:r w:rsidRPr="00870E30">
        <w:t>, or</w:t>
      </w:r>
    </w:p>
    <w:p w14:paraId="0DCD9F8C" w14:textId="77777777" w:rsidR="005E2374" w:rsidRPr="00870E30" w:rsidRDefault="005E2374" w:rsidP="005E2374">
      <w:pPr>
        <w:spacing w:after="0" w:line="240" w:lineRule="auto"/>
      </w:pPr>
    </w:p>
    <w:p w14:paraId="0DCD9F8D" w14:textId="77777777" w:rsidR="005E2374" w:rsidRPr="00870E30" w:rsidRDefault="005E2374" w:rsidP="005E2374">
      <w:pPr>
        <w:pStyle w:val="ListParagraph"/>
        <w:numPr>
          <w:ilvl w:val="0"/>
          <w:numId w:val="5"/>
        </w:numPr>
        <w:spacing w:after="0" w:line="240" w:lineRule="auto"/>
      </w:pPr>
      <w:r>
        <w:t>The safeguarding concern has been resolved and t</w:t>
      </w:r>
      <w:r w:rsidRPr="00870E30">
        <w:t>he adult is no longer at risk of abuse or neglect (real or suspected)</w:t>
      </w:r>
      <w:r>
        <w:t xml:space="preserve"> </w:t>
      </w:r>
    </w:p>
    <w:p w14:paraId="0DCD9F8E" w14:textId="77777777" w:rsidR="005E2374" w:rsidRPr="00870E30" w:rsidRDefault="005E2374" w:rsidP="005E2374">
      <w:pPr>
        <w:spacing w:after="0" w:line="240" w:lineRule="auto"/>
      </w:pPr>
    </w:p>
    <w:p w14:paraId="0DCD9F8F" w14:textId="77777777" w:rsidR="005E2374" w:rsidRDefault="005E2374" w:rsidP="005E2374">
      <w:pPr>
        <w:spacing w:after="0" w:line="240" w:lineRule="auto"/>
      </w:pPr>
      <w:r w:rsidRPr="00870E30">
        <w:t xml:space="preserve">Then the local authority’s duty under Section 42 will have been discharged and the enquiry </w:t>
      </w:r>
      <w:r>
        <w:t>can be</w:t>
      </w:r>
      <w:r w:rsidRPr="00870E30">
        <w:t xml:space="preserve"> concluded at this point.</w:t>
      </w:r>
    </w:p>
    <w:p w14:paraId="0DCD9F90" w14:textId="77777777" w:rsidR="005E2374" w:rsidRDefault="005E2374" w:rsidP="005E2374">
      <w:pPr>
        <w:spacing w:after="0" w:line="240" w:lineRule="auto"/>
      </w:pPr>
    </w:p>
    <w:p w14:paraId="0DCD9F91" w14:textId="77777777" w:rsidR="005E2374" w:rsidRPr="00A15B81" w:rsidRDefault="005E2374" w:rsidP="005E2374">
      <w:pPr>
        <w:spacing w:after="0" w:line="240" w:lineRule="auto"/>
        <w:rPr>
          <w:b/>
        </w:rPr>
      </w:pPr>
      <w:r w:rsidRPr="00A15B81">
        <w:rPr>
          <w:b/>
        </w:rPr>
        <w:t>When information should not be treated as a safeguarding concern</w:t>
      </w:r>
    </w:p>
    <w:p w14:paraId="0DCD9F92" w14:textId="77777777" w:rsidR="005E2374" w:rsidRDefault="005E2374" w:rsidP="005E2374">
      <w:pPr>
        <w:spacing w:after="0" w:line="240" w:lineRule="auto"/>
      </w:pPr>
    </w:p>
    <w:p w14:paraId="0DCD9F93" w14:textId="77777777" w:rsidR="005E2374" w:rsidRDefault="005E2374" w:rsidP="005E2374">
      <w:pPr>
        <w:spacing w:after="0" w:line="240" w:lineRule="auto"/>
      </w:pPr>
      <w:r>
        <w:t>If the initial basic checks undertaken by the local authority at the point of receiving, or identifying, the information do not indicate the adult to whom it relates meets the three key tests then the information should not be treated as a ‘safeguarding concern’ and the local authority’s duty to undertake an enquiry under Section 42 of the Care Act is not triggered.</w:t>
      </w:r>
    </w:p>
    <w:p w14:paraId="0DCD9F94" w14:textId="77777777" w:rsidR="005E2374" w:rsidRDefault="005E2374" w:rsidP="005E2374">
      <w:pPr>
        <w:spacing w:after="0" w:line="240" w:lineRule="auto"/>
      </w:pPr>
    </w:p>
    <w:p w14:paraId="0DCD9F95" w14:textId="77777777" w:rsidR="005E2374" w:rsidRDefault="005E2374" w:rsidP="005E2374">
      <w:pPr>
        <w:spacing w:after="0" w:line="240" w:lineRule="auto"/>
      </w:pPr>
      <w:r>
        <w:t>The local authority will determine the most appropriate response to address the issues involved in the same way as it would for any other contact requesting its action or assistance.</w:t>
      </w:r>
    </w:p>
    <w:p w14:paraId="0DCD9F96" w14:textId="77777777" w:rsidR="005E2374" w:rsidRDefault="005E2374" w:rsidP="005E2374">
      <w:pPr>
        <w:spacing w:after="0" w:line="240" w:lineRule="auto"/>
      </w:pPr>
    </w:p>
    <w:p w14:paraId="0DCD9F99" w14:textId="77777777" w:rsidR="005E2374" w:rsidRPr="00903B44" w:rsidRDefault="005E2374" w:rsidP="005E2374">
      <w:pPr>
        <w:spacing w:after="0" w:line="240" w:lineRule="auto"/>
        <w:rPr>
          <w:b/>
        </w:rPr>
      </w:pPr>
      <w:r w:rsidRPr="00903B44">
        <w:rPr>
          <w:b/>
        </w:rPr>
        <w:t>The nature and circumstances of abuse or neglec</w:t>
      </w:r>
      <w:r>
        <w:rPr>
          <w:b/>
        </w:rPr>
        <w:t>t the adult may be experiencing</w:t>
      </w:r>
    </w:p>
    <w:p w14:paraId="0DCD9F9A" w14:textId="77777777" w:rsidR="005E2374" w:rsidRDefault="005E2374" w:rsidP="005E2374">
      <w:pPr>
        <w:spacing w:after="0" w:line="240" w:lineRule="auto"/>
      </w:pPr>
    </w:p>
    <w:p w14:paraId="0DCD9F9B" w14:textId="77777777" w:rsidR="005E2374" w:rsidRDefault="005E2374" w:rsidP="005E2374">
      <w:pPr>
        <w:spacing w:after="0" w:line="240" w:lineRule="auto"/>
      </w:pPr>
      <w:r>
        <w:t>When a safeguarding concern is identified, the local authority should establish as far as possible the nature of abuse or neglect that the adult appears to be at risk of, or experiencing.</w:t>
      </w:r>
    </w:p>
    <w:p w14:paraId="0DCD9F9C" w14:textId="77777777" w:rsidR="005E2374" w:rsidRDefault="005E2374" w:rsidP="005E2374">
      <w:pPr>
        <w:spacing w:after="0" w:line="240" w:lineRule="auto"/>
      </w:pPr>
    </w:p>
    <w:p w14:paraId="0DCD9F9D" w14:textId="77777777" w:rsidR="005E2374" w:rsidRDefault="005E2374" w:rsidP="005E2374">
      <w:pPr>
        <w:spacing w:after="0" w:line="240" w:lineRule="auto"/>
      </w:pPr>
      <w:r>
        <w:t>The type and pattern of the abuse or neglect, and the different circumstances in which it may take place, will inform and influence decisions regarding the most appropriate approach and response to the safeguarding concern including: making initial contact with the adult, the assessment of risk for the adult and others, and possible responses that should be considered to support the adult including which, if any, other agencies or organisations might need to be involved.</w:t>
      </w:r>
    </w:p>
    <w:p w14:paraId="0DCD9F9E" w14:textId="77777777" w:rsidR="005E2374" w:rsidRDefault="005E2374" w:rsidP="005E2374">
      <w:pPr>
        <w:spacing w:after="0" w:line="240" w:lineRule="auto"/>
      </w:pPr>
    </w:p>
    <w:p w14:paraId="0DCD9F9F" w14:textId="77777777" w:rsidR="005E2374" w:rsidRPr="00B33BA9" w:rsidRDefault="005E2374" w:rsidP="005E2374">
      <w:pPr>
        <w:spacing w:after="0" w:line="240" w:lineRule="auto"/>
        <w:rPr>
          <w:b/>
          <w:sz w:val="32"/>
          <w:szCs w:val="32"/>
        </w:rPr>
      </w:pPr>
      <w:r w:rsidRPr="00B33BA9">
        <w:rPr>
          <w:b/>
          <w:sz w:val="32"/>
          <w:szCs w:val="32"/>
        </w:rPr>
        <w:t>What is an enquiry?</w:t>
      </w:r>
    </w:p>
    <w:p w14:paraId="0DCD9FA0" w14:textId="77777777" w:rsidR="005E2374" w:rsidRDefault="005E2374" w:rsidP="005E2374">
      <w:pPr>
        <w:spacing w:after="0" w:line="240" w:lineRule="auto"/>
      </w:pPr>
    </w:p>
    <w:p w14:paraId="0DCD9FA1" w14:textId="47B12572" w:rsidR="005E2374" w:rsidRDefault="005E2374" w:rsidP="005E2374">
      <w:pPr>
        <w:spacing w:after="0" w:line="240" w:lineRule="auto"/>
      </w:pPr>
      <w:r w:rsidRPr="00870E30">
        <w:t>An enquiry is the action taken or instigated by the local authority in response to a concern that abuse or neglect may be</w:t>
      </w:r>
      <w:r w:rsidR="004D141D">
        <w:t xml:space="preserve"> or has taken</w:t>
      </w:r>
      <w:r w:rsidRPr="00870E30">
        <w:t xml:space="preserve"> place</w:t>
      </w:r>
      <w:r w:rsidR="004D141D">
        <w:t xml:space="preserve"> and meets Section 42</w:t>
      </w:r>
      <w:r w:rsidRPr="00870E30">
        <w:t>.</w:t>
      </w:r>
    </w:p>
    <w:p w14:paraId="71F66A71" w14:textId="62BDCAC1" w:rsidR="004D141D" w:rsidRDefault="004D141D" w:rsidP="005E2374">
      <w:pPr>
        <w:spacing w:after="0" w:line="240" w:lineRule="auto"/>
      </w:pPr>
    </w:p>
    <w:p w14:paraId="261843FA" w14:textId="7AE5CA0E" w:rsidR="004D141D" w:rsidRPr="00870E30" w:rsidRDefault="004D141D" w:rsidP="005E2374">
      <w:pPr>
        <w:spacing w:after="0" w:line="240" w:lineRule="auto"/>
      </w:pPr>
      <w:r>
        <w:t>Other enquiries can be made where a person does not meet Section 42 for example if enquiries are required where the person has died.  The reasons for proceeding would need to be explained.</w:t>
      </w:r>
    </w:p>
    <w:p w14:paraId="0DCD9FA2" w14:textId="77777777" w:rsidR="005E2374" w:rsidRPr="00870E30" w:rsidRDefault="005E2374" w:rsidP="005E2374">
      <w:pPr>
        <w:spacing w:after="0" w:line="240" w:lineRule="auto"/>
      </w:pPr>
    </w:p>
    <w:p w14:paraId="0DCD9FA3" w14:textId="77777777" w:rsidR="005E2374" w:rsidRPr="00870E30" w:rsidRDefault="005E2374" w:rsidP="005E2374">
      <w:pPr>
        <w:spacing w:after="0" w:line="240" w:lineRule="auto"/>
      </w:pPr>
      <w:r w:rsidRPr="00870E30">
        <w:t>An enquiry:</w:t>
      </w:r>
    </w:p>
    <w:p w14:paraId="0DCD9FA4" w14:textId="77777777" w:rsidR="005E2374" w:rsidRPr="00870E30" w:rsidRDefault="005E2374" w:rsidP="005E2374">
      <w:pPr>
        <w:spacing w:after="0" w:line="240" w:lineRule="auto"/>
      </w:pPr>
    </w:p>
    <w:p w14:paraId="0DCD9FA5" w14:textId="77777777" w:rsidR="005E2374" w:rsidRPr="00870E30" w:rsidRDefault="005E2374" w:rsidP="005E2374">
      <w:pPr>
        <w:pStyle w:val="ListParagraph"/>
        <w:numPr>
          <w:ilvl w:val="0"/>
          <w:numId w:val="6"/>
        </w:numPr>
        <w:spacing w:after="0" w:line="240" w:lineRule="auto"/>
      </w:pPr>
      <w:r w:rsidRPr="00870E30">
        <w:t xml:space="preserve">Begins when </w:t>
      </w:r>
      <w:r>
        <w:t xml:space="preserve">there is </w:t>
      </w:r>
      <w:r w:rsidRPr="00870E30">
        <w:t>any action taken by the local authority following receipt of a safeguarding concern.  Th</w:t>
      </w:r>
      <w:r w:rsidR="006977AA">
        <w:t>i</w:t>
      </w:r>
      <w:r w:rsidRPr="00870E30">
        <w:t>s could range from:</w:t>
      </w:r>
    </w:p>
    <w:p w14:paraId="0DCD9FA6" w14:textId="77777777" w:rsidR="005E2374" w:rsidRPr="00870E30" w:rsidRDefault="005E2374" w:rsidP="005E2374">
      <w:pPr>
        <w:spacing w:after="0" w:line="240" w:lineRule="auto"/>
      </w:pPr>
    </w:p>
    <w:p w14:paraId="0DCD9FA7" w14:textId="77777777" w:rsidR="005E2374" w:rsidRPr="00870E30" w:rsidRDefault="005E2374" w:rsidP="005E2374">
      <w:pPr>
        <w:pStyle w:val="ListParagraph"/>
        <w:numPr>
          <w:ilvl w:val="0"/>
          <w:numId w:val="7"/>
        </w:numPr>
        <w:spacing w:after="0" w:line="240" w:lineRule="auto"/>
        <w:ind w:left="1080"/>
      </w:pPr>
      <w:r w:rsidRPr="00870E30">
        <w:t>An informa</w:t>
      </w:r>
      <w:r>
        <w:t>l conversation with the adult, or</w:t>
      </w:r>
    </w:p>
    <w:p w14:paraId="0DCD9FA8" w14:textId="77777777" w:rsidR="005E2374" w:rsidRPr="00870E30" w:rsidRDefault="005E2374" w:rsidP="005E2374">
      <w:pPr>
        <w:spacing w:after="0" w:line="240" w:lineRule="auto"/>
        <w:ind w:left="360"/>
      </w:pPr>
    </w:p>
    <w:p w14:paraId="0DCD9FA9" w14:textId="77777777" w:rsidR="005E2374" w:rsidRPr="00870E30" w:rsidRDefault="005E2374" w:rsidP="005E2374">
      <w:pPr>
        <w:pStyle w:val="ListParagraph"/>
        <w:numPr>
          <w:ilvl w:val="0"/>
          <w:numId w:val="7"/>
        </w:numPr>
        <w:spacing w:after="0" w:line="240" w:lineRule="auto"/>
        <w:ind w:left="1080"/>
      </w:pPr>
      <w:r w:rsidRPr="00870E30">
        <w:t>A more formal multi-agency discussion, or</w:t>
      </w:r>
    </w:p>
    <w:p w14:paraId="0DCD9FAA" w14:textId="77777777" w:rsidR="005E2374" w:rsidRPr="00870E30" w:rsidRDefault="005E2374" w:rsidP="005E2374">
      <w:pPr>
        <w:spacing w:after="0" w:line="240" w:lineRule="auto"/>
        <w:ind w:left="360"/>
      </w:pPr>
    </w:p>
    <w:p w14:paraId="0DCD9FAB" w14:textId="77777777" w:rsidR="005E2374" w:rsidRPr="00870E30" w:rsidRDefault="005E2374" w:rsidP="005E2374">
      <w:pPr>
        <w:pStyle w:val="ListParagraph"/>
        <w:numPr>
          <w:ilvl w:val="0"/>
          <w:numId w:val="7"/>
        </w:numPr>
        <w:spacing w:after="0" w:line="240" w:lineRule="auto"/>
        <w:ind w:left="1080"/>
      </w:pPr>
      <w:r w:rsidRPr="00870E30">
        <w:t>If the adult lacks capacity or has substantial difficulty in understanding the enquiry, a conversation with their representative or advocate.</w:t>
      </w:r>
    </w:p>
    <w:p w14:paraId="0DCD9FAC" w14:textId="77777777" w:rsidR="005E2374" w:rsidRPr="00870E30" w:rsidRDefault="005E2374" w:rsidP="005E2374">
      <w:pPr>
        <w:pStyle w:val="ListParagraph"/>
      </w:pPr>
    </w:p>
    <w:p w14:paraId="0DCD9FAF" w14:textId="77777777" w:rsidR="005E2374" w:rsidRPr="00870E30" w:rsidRDefault="005E2374" w:rsidP="005E2374">
      <w:pPr>
        <w:pStyle w:val="ListParagraph"/>
        <w:numPr>
          <w:ilvl w:val="0"/>
          <w:numId w:val="6"/>
        </w:numPr>
        <w:spacing w:after="0" w:line="240" w:lineRule="auto"/>
      </w:pPr>
      <w:r w:rsidRPr="00870E30">
        <w:t>Should establish whether any action needs to be taken and, if so, by whom.</w:t>
      </w:r>
    </w:p>
    <w:p w14:paraId="0DCD9FB0" w14:textId="77777777" w:rsidR="005E2374" w:rsidRDefault="005E2374" w:rsidP="005E2374">
      <w:pPr>
        <w:spacing w:after="0" w:line="240" w:lineRule="auto"/>
        <w:rPr>
          <w:b/>
          <w:sz w:val="32"/>
          <w:szCs w:val="32"/>
        </w:rPr>
      </w:pPr>
    </w:p>
    <w:p w14:paraId="0DCD9FB1" w14:textId="77777777" w:rsidR="005E2374" w:rsidRPr="00B94D88" w:rsidRDefault="005E2374" w:rsidP="005E2374">
      <w:pPr>
        <w:spacing w:after="0" w:line="240" w:lineRule="auto"/>
        <w:rPr>
          <w:b/>
        </w:rPr>
      </w:pPr>
      <w:r>
        <w:rPr>
          <w:b/>
        </w:rPr>
        <w:t xml:space="preserve">Role of the </w:t>
      </w:r>
      <w:r w:rsidRPr="00B94D88">
        <w:rPr>
          <w:b/>
        </w:rPr>
        <w:t xml:space="preserve">Safeguarding </w:t>
      </w:r>
      <w:r>
        <w:rPr>
          <w:b/>
        </w:rPr>
        <w:t>Lead</w:t>
      </w:r>
    </w:p>
    <w:p w14:paraId="0DCD9FB2" w14:textId="77777777" w:rsidR="005E2374" w:rsidRDefault="005E2374" w:rsidP="005E2374">
      <w:pPr>
        <w:spacing w:after="0" w:line="240" w:lineRule="auto"/>
      </w:pPr>
    </w:p>
    <w:p w14:paraId="0DCD9FB3" w14:textId="2F339ABE" w:rsidR="005E2374" w:rsidRDefault="005E2374" w:rsidP="005E2374">
      <w:pPr>
        <w:spacing w:after="0" w:line="240" w:lineRule="auto"/>
      </w:pPr>
      <w:r>
        <w:t>When the local authority duty to make enquiries is triggered, i.e. the three key tests are met, a Safeguarding Lead will be appointed by the local authority.</w:t>
      </w:r>
    </w:p>
    <w:p w14:paraId="69C43846" w14:textId="13EA00FE" w:rsidR="00D418AD" w:rsidRDefault="00D418AD" w:rsidP="005E2374">
      <w:pPr>
        <w:spacing w:after="0" w:line="240" w:lineRule="auto"/>
      </w:pPr>
    </w:p>
    <w:p w14:paraId="1334DE6D" w14:textId="77AB2155" w:rsidR="00D418AD" w:rsidRDefault="00D418AD" w:rsidP="005E2374">
      <w:pPr>
        <w:spacing w:after="0" w:line="240" w:lineRule="auto"/>
      </w:pPr>
      <w:r>
        <w:t>The initial function of the Safeguarding Lead is to determine by information gathering if required that Section 42 is met.  They can gather this information themselves or request an Enquiries Worker to gather this information.</w:t>
      </w:r>
    </w:p>
    <w:p w14:paraId="0DCD9FB4" w14:textId="77777777" w:rsidR="005E2374" w:rsidRDefault="005E2374" w:rsidP="005E2374">
      <w:pPr>
        <w:spacing w:after="0" w:line="240" w:lineRule="auto"/>
      </w:pPr>
    </w:p>
    <w:p w14:paraId="0DCD9FB5" w14:textId="154AFAAE" w:rsidR="005E2374" w:rsidRDefault="005E2374" w:rsidP="005E2374">
      <w:pPr>
        <w:spacing w:after="0" w:line="240" w:lineRule="auto"/>
      </w:pPr>
      <w:r>
        <w:t>Their overall role is to have responsibility for coordinating responses and decision making and to ensure the local authority duty to undertake Section 42 of the Care Act is discharged appropriately.  There may also be an Enquiries Worker appointed to support the Safeguarding Lead.  The Safeguarding Lead will be responsible for making decisions as to what action should be taken with regard to the person/s or organisation thought to be the cause of risk.</w:t>
      </w:r>
    </w:p>
    <w:p w14:paraId="0DCD9FB6" w14:textId="77777777" w:rsidR="005E2374" w:rsidRDefault="005E2374" w:rsidP="005E2374">
      <w:pPr>
        <w:spacing w:after="0" w:line="240" w:lineRule="auto"/>
      </w:pPr>
    </w:p>
    <w:p w14:paraId="0DCD9FBA" w14:textId="77777777" w:rsidR="005E2374" w:rsidRPr="00544026" w:rsidRDefault="005E2374" w:rsidP="005E2374">
      <w:pPr>
        <w:spacing w:after="0" w:line="240" w:lineRule="auto"/>
        <w:rPr>
          <w:b/>
        </w:rPr>
      </w:pPr>
      <w:r w:rsidRPr="00544026">
        <w:rPr>
          <w:b/>
        </w:rPr>
        <w:t>Role of the Enquiries worker</w:t>
      </w:r>
    </w:p>
    <w:p w14:paraId="0DCD9FBB" w14:textId="77777777" w:rsidR="005E2374" w:rsidRDefault="005E2374" w:rsidP="005E2374">
      <w:pPr>
        <w:spacing w:after="0" w:line="240" w:lineRule="auto"/>
        <w:rPr>
          <w:b/>
        </w:rPr>
      </w:pPr>
    </w:p>
    <w:p w14:paraId="0DCD9FBC" w14:textId="77777777" w:rsidR="005E2374" w:rsidRDefault="005E2374" w:rsidP="005E2374">
      <w:pPr>
        <w:spacing w:after="0" w:line="240" w:lineRule="auto"/>
      </w:pPr>
      <w:r>
        <w:t>The first priority should always be to ensure the safety and well-being of the adult and then:</w:t>
      </w:r>
    </w:p>
    <w:p w14:paraId="0DCD9FBD" w14:textId="77777777" w:rsidR="005E2374" w:rsidRDefault="005E2374" w:rsidP="005E2374">
      <w:pPr>
        <w:spacing w:after="0" w:line="240" w:lineRule="auto"/>
      </w:pPr>
    </w:p>
    <w:p w14:paraId="52074DB2" w14:textId="77777777" w:rsidR="00D418AD" w:rsidRDefault="00D418AD" w:rsidP="005E2374">
      <w:pPr>
        <w:pStyle w:val="ListParagraph"/>
        <w:numPr>
          <w:ilvl w:val="0"/>
          <w:numId w:val="8"/>
        </w:numPr>
        <w:spacing w:after="0" w:line="240" w:lineRule="auto"/>
      </w:pPr>
      <w:r>
        <w:t xml:space="preserve">Where tasked gather relevant information to help determine if the Concern meets Section 42.  Once established the Safeguarding Lead will record the decision whether to proceed with Section 42 or other enquiries.  </w:t>
      </w:r>
    </w:p>
    <w:p w14:paraId="41914C36" w14:textId="1E8C3C49" w:rsidR="00D418AD" w:rsidRDefault="00D418AD" w:rsidP="00D418AD">
      <w:pPr>
        <w:spacing w:after="0" w:line="240" w:lineRule="auto"/>
      </w:pPr>
      <w:r>
        <w:lastRenderedPageBreak/>
        <w:t>The Safeguarding Lead will request the areas for the Enquiries Worker to pursue examples below:</w:t>
      </w:r>
    </w:p>
    <w:p w14:paraId="1BAF46A8" w14:textId="77777777" w:rsidR="00D418AD" w:rsidRDefault="00D418AD" w:rsidP="00D418AD">
      <w:pPr>
        <w:pStyle w:val="ListParagraph"/>
        <w:spacing w:after="0" w:line="240" w:lineRule="auto"/>
      </w:pPr>
    </w:p>
    <w:p w14:paraId="7660C290" w14:textId="7D001BB6" w:rsidR="00D418AD" w:rsidRDefault="00D418AD" w:rsidP="00D418AD">
      <w:pPr>
        <w:pStyle w:val="ListParagraph"/>
        <w:numPr>
          <w:ilvl w:val="0"/>
          <w:numId w:val="8"/>
        </w:numPr>
        <w:spacing w:after="0" w:line="240" w:lineRule="auto"/>
      </w:pPr>
      <w:r>
        <w:t>Check/ascertain the adult’s views and wishes by consultation with them or their advocate as appropriate.</w:t>
      </w:r>
    </w:p>
    <w:p w14:paraId="5776CCD9" w14:textId="4392E3EA" w:rsidR="00D418AD" w:rsidRDefault="00D418AD" w:rsidP="00D418AD">
      <w:pPr>
        <w:pStyle w:val="ListParagraph"/>
        <w:spacing w:after="0" w:line="240" w:lineRule="auto"/>
      </w:pPr>
    </w:p>
    <w:p w14:paraId="0DCD9FBE" w14:textId="55EBF084" w:rsidR="005E2374" w:rsidRDefault="005E2374" w:rsidP="005E2374">
      <w:pPr>
        <w:pStyle w:val="ListParagraph"/>
        <w:numPr>
          <w:ilvl w:val="0"/>
          <w:numId w:val="8"/>
        </w:numPr>
        <w:spacing w:after="0" w:line="240" w:lineRule="auto"/>
      </w:pPr>
      <w:r>
        <w:t>Establish the facts</w:t>
      </w:r>
      <w:r w:rsidR="00D418AD">
        <w:t xml:space="preserve"> by gathering relevant paper work, speaking or meeting with other professionals, appropriate family members or care providers etc</w:t>
      </w:r>
      <w:r>
        <w:t>.</w:t>
      </w:r>
    </w:p>
    <w:p w14:paraId="0DCD9FC1" w14:textId="77777777" w:rsidR="005E2374" w:rsidRDefault="005E2374" w:rsidP="005E2374">
      <w:pPr>
        <w:spacing w:after="0" w:line="240" w:lineRule="auto"/>
      </w:pPr>
    </w:p>
    <w:p w14:paraId="0DCD9FC2" w14:textId="77777777" w:rsidR="005E2374" w:rsidRDefault="005E2374" w:rsidP="005E2374">
      <w:pPr>
        <w:pStyle w:val="ListParagraph"/>
        <w:numPr>
          <w:ilvl w:val="0"/>
          <w:numId w:val="8"/>
        </w:numPr>
        <w:spacing w:after="0" w:line="240" w:lineRule="auto"/>
      </w:pPr>
      <w:r>
        <w:t>Assess the needs of the adult for protection and support, and how these might be met.</w:t>
      </w:r>
    </w:p>
    <w:p w14:paraId="0DCD9FC3" w14:textId="77777777" w:rsidR="005E2374" w:rsidRDefault="005E2374" w:rsidP="005E2374">
      <w:pPr>
        <w:spacing w:after="0" w:line="240" w:lineRule="auto"/>
      </w:pPr>
    </w:p>
    <w:p w14:paraId="0DCD9FC6" w14:textId="5A37BDDE" w:rsidR="005E2374" w:rsidRDefault="00D418AD" w:rsidP="005E2374">
      <w:pPr>
        <w:pStyle w:val="ListParagraph"/>
        <w:numPr>
          <w:ilvl w:val="0"/>
          <w:numId w:val="8"/>
        </w:numPr>
        <w:spacing w:after="0" w:line="240" w:lineRule="auto"/>
      </w:pPr>
      <w:r>
        <w:t>Provide support to the adult where appropriate</w:t>
      </w:r>
      <w:r w:rsidR="005E2374">
        <w:t xml:space="preserve"> to achieve resolution.</w:t>
      </w:r>
    </w:p>
    <w:p w14:paraId="0DCD9FC7" w14:textId="77777777" w:rsidR="005E2374" w:rsidRDefault="005E2374" w:rsidP="005E2374">
      <w:pPr>
        <w:pStyle w:val="ListParagraph"/>
      </w:pPr>
    </w:p>
    <w:p w14:paraId="0DCD9FC8" w14:textId="77777777" w:rsidR="005E2374" w:rsidRDefault="005E2374" w:rsidP="005E2374">
      <w:pPr>
        <w:pStyle w:val="ListParagraph"/>
        <w:numPr>
          <w:ilvl w:val="0"/>
          <w:numId w:val="8"/>
        </w:numPr>
        <w:spacing w:after="0" w:line="240" w:lineRule="auto"/>
      </w:pPr>
      <w:r>
        <w:t>To follow up on any actions agreed as a result of any Enquiries Meetings or discussions.</w:t>
      </w:r>
    </w:p>
    <w:p w14:paraId="0DCD9FC9" w14:textId="77777777" w:rsidR="005E2374" w:rsidRDefault="005E2374" w:rsidP="005E2374">
      <w:pPr>
        <w:spacing w:after="0" w:line="240" w:lineRule="auto"/>
      </w:pPr>
    </w:p>
    <w:p w14:paraId="0DCD9FCA" w14:textId="77777777" w:rsidR="005E2374" w:rsidRDefault="005E2374" w:rsidP="005E2374">
      <w:pPr>
        <w:spacing w:after="0" w:line="240" w:lineRule="auto"/>
      </w:pPr>
      <w:r>
        <w:t>The adult should experience the safeguarding process as empowering and supportive.</w:t>
      </w:r>
    </w:p>
    <w:p w14:paraId="0DCD9FCB" w14:textId="77777777" w:rsidR="005E2374" w:rsidRDefault="005E2374" w:rsidP="005E2374">
      <w:pPr>
        <w:spacing w:after="0" w:line="240" w:lineRule="auto"/>
      </w:pPr>
    </w:p>
    <w:p w14:paraId="0DCD9FCC" w14:textId="77777777" w:rsidR="005E2374" w:rsidRPr="00B33BA9" w:rsidRDefault="005E2374" w:rsidP="005E2374">
      <w:pPr>
        <w:spacing w:after="0" w:line="240" w:lineRule="auto"/>
        <w:rPr>
          <w:b/>
          <w:sz w:val="32"/>
          <w:szCs w:val="32"/>
        </w:rPr>
      </w:pPr>
      <w:r w:rsidRPr="00B33BA9">
        <w:rPr>
          <w:b/>
          <w:sz w:val="32"/>
          <w:szCs w:val="32"/>
        </w:rPr>
        <w:t>A person-centred approach</w:t>
      </w:r>
    </w:p>
    <w:p w14:paraId="0DCD9FCD" w14:textId="77777777" w:rsidR="005E2374" w:rsidRDefault="005E2374" w:rsidP="005E2374">
      <w:pPr>
        <w:spacing w:after="0" w:line="240" w:lineRule="auto"/>
      </w:pPr>
    </w:p>
    <w:p w14:paraId="0DCD9FCE" w14:textId="77777777" w:rsidR="005E2374" w:rsidRDefault="005E2374" w:rsidP="005E2374">
      <w:pPr>
        <w:spacing w:after="0" w:line="240" w:lineRule="auto"/>
      </w:pPr>
      <w:r>
        <w:t>There is no set process for conducting an enquiry.</w:t>
      </w:r>
    </w:p>
    <w:p w14:paraId="0DCD9FCF" w14:textId="77777777" w:rsidR="005E2374" w:rsidRDefault="005E2374" w:rsidP="005E2374">
      <w:pPr>
        <w:spacing w:after="0" w:line="240" w:lineRule="auto"/>
      </w:pPr>
    </w:p>
    <w:p w14:paraId="0DCD9FD0" w14:textId="6221ABB9" w:rsidR="005E2374" w:rsidRDefault="005E2374" w:rsidP="005E2374">
      <w:pPr>
        <w:spacing w:after="0" w:line="240" w:lineRule="auto"/>
      </w:pPr>
      <w:r>
        <w:t>An enquiry will always be person-centred, based on the individual circumstances of the adult, the safeguarding concerns affecting them, the outcomes they want to achieve, and actions agreed with them to address the safeguarding concerns.</w:t>
      </w:r>
    </w:p>
    <w:p w14:paraId="0DCD9FD1" w14:textId="77777777" w:rsidR="005E2374" w:rsidRDefault="005E2374" w:rsidP="005E2374">
      <w:pPr>
        <w:spacing w:after="0" w:line="240" w:lineRule="auto"/>
      </w:pPr>
    </w:p>
    <w:p w14:paraId="0DCD9FD2" w14:textId="32476D8F" w:rsidR="005E2374" w:rsidRDefault="005E2374" w:rsidP="005E2374">
      <w:pPr>
        <w:spacing w:after="0" w:line="240" w:lineRule="auto"/>
      </w:pPr>
      <w:r>
        <w:t xml:space="preserve">This will be achieved through conversations with the adult or their representative, and may involve other </w:t>
      </w:r>
      <w:r w:rsidR="00D418AD">
        <w:t>parties</w:t>
      </w:r>
      <w:r>
        <w:t>.</w:t>
      </w:r>
    </w:p>
    <w:p w14:paraId="0DCD9FD3" w14:textId="77777777" w:rsidR="005E2374" w:rsidRDefault="005E2374" w:rsidP="005E2374">
      <w:pPr>
        <w:spacing w:after="0" w:line="240" w:lineRule="auto"/>
      </w:pPr>
    </w:p>
    <w:p w14:paraId="0DCD9FD4" w14:textId="77777777" w:rsidR="005E2374" w:rsidRPr="00B03222" w:rsidRDefault="005E2374" w:rsidP="005E2374">
      <w:pPr>
        <w:spacing w:after="0" w:line="240" w:lineRule="auto"/>
        <w:rPr>
          <w:b/>
        </w:rPr>
      </w:pPr>
      <w:r w:rsidRPr="00B03222">
        <w:rPr>
          <w:b/>
        </w:rPr>
        <w:t>Who can carry out an enquiry?</w:t>
      </w:r>
    </w:p>
    <w:p w14:paraId="0DCD9FD5" w14:textId="77777777" w:rsidR="005E2374" w:rsidRDefault="005E2374" w:rsidP="005E2374">
      <w:pPr>
        <w:spacing w:after="0" w:line="240" w:lineRule="auto"/>
      </w:pPr>
    </w:p>
    <w:p w14:paraId="0DCD9FD6" w14:textId="77777777" w:rsidR="005E2374" w:rsidRDefault="005E2374" w:rsidP="005E2374">
      <w:pPr>
        <w:spacing w:after="0" w:line="240" w:lineRule="auto"/>
      </w:pPr>
      <w:r>
        <w:t>Although the local authority is the lead agency for making enquiries, it may require others to undertaken them.  The specific circumstances will often determine who the right person to begin an enquiry is.</w:t>
      </w:r>
    </w:p>
    <w:p w14:paraId="0DCD9FD7" w14:textId="77777777" w:rsidR="005E2374" w:rsidRDefault="005E2374" w:rsidP="005E2374">
      <w:pPr>
        <w:spacing w:after="0" w:line="240" w:lineRule="auto"/>
      </w:pPr>
    </w:p>
    <w:p w14:paraId="0DCD9FD8" w14:textId="77777777" w:rsidR="005E2374" w:rsidRDefault="005E2374" w:rsidP="005E2374">
      <w:pPr>
        <w:spacing w:after="0" w:line="240" w:lineRule="auto"/>
      </w:pPr>
      <w:r>
        <w:t>When the local authority requests another organisation or agency to take action to respond to a safeguarding concern this is known as ‘causing an enquiry to be made’.  In many cases a professional who already knows the adult will be the best person.  They may be the social worker, a housing support worker, health worker such as a community nurse</w:t>
      </w:r>
      <w:r w:rsidR="006977AA">
        <w:t>, etc</w:t>
      </w:r>
      <w:r>
        <w:t>.</w:t>
      </w:r>
    </w:p>
    <w:p w14:paraId="0DCD9FD9" w14:textId="77777777" w:rsidR="005E2374" w:rsidRDefault="005E2374" w:rsidP="005E2374">
      <w:pPr>
        <w:spacing w:after="0" w:line="240" w:lineRule="auto"/>
      </w:pPr>
    </w:p>
    <w:p w14:paraId="0DCD9FDA" w14:textId="77777777" w:rsidR="005E2374" w:rsidRDefault="005E2374" w:rsidP="005E2374">
      <w:pPr>
        <w:spacing w:after="0" w:line="240" w:lineRule="auto"/>
      </w:pPr>
      <w:r>
        <w:t>The local authority should agree the following with the adult and agency or organisation requested to undertake action in response to a safeguarding concern:</w:t>
      </w:r>
    </w:p>
    <w:p w14:paraId="0DCD9FDB" w14:textId="77777777" w:rsidR="005E2374" w:rsidRDefault="005E2374" w:rsidP="005E2374">
      <w:pPr>
        <w:spacing w:after="0" w:line="240" w:lineRule="auto"/>
      </w:pPr>
    </w:p>
    <w:p w14:paraId="0DCD9FDC" w14:textId="77777777" w:rsidR="005E2374" w:rsidRDefault="005E2374" w:rsidP="005E2374">
      <w:pPr>
        <w:pStyle w:val="ListParagraph"/>
        <w:numPr>
          <w:ilvl w:val="0"/>
          <w:numId w:val="9"/>
        </w:numPr>
        <w:spacing w:after="0" w:line="240" w:lineRule="auto"/>
      </w:pPr>
      <w:r>
        <w:t>The nature, scope and purpose of the actions or enquiry the agency or organisation is being asked to undertake.</w:t>
      </w:r>
    </w:p>
    <w:p w14:paraId="0DCD9FDD" w14:textId="77777777" w:rsidR="005E2374" w:rsidRDefault="005E2374" w:rsidP="005E2374">
      <w:pPr>
        <w:spacing w:after="0" w:line="240" w:lineRule="auto"/>
      </w:pPr>
    </w:p>
    <w:p w14:paraId="0DCD9FDE" w14:textId="68C799BF" w:rsidR="005E2374" w:rsidRDefault="005E2374" w:rsidP="005E2374">
      <w:pPr>
        <w:pStyle w:val="ListParagraph"/>
        <w:numPr>
          <w:ilvl w:val="0"/>
          <w:numId w:val="9"/>
        </w:numPr>
        <w:spacing w:after="0" w:line="240" w:lineRule="auto"/>
      </w:pPr>
      <w:r>
        <w:t>The outcome the adult is seeking from the actions or enquiry, how the adult will be advised of the progress and the outcome, and who will be the lead professional responsible for communicating with the adult.</w:t>
      </w:r>
    </w:p>
    <w:p w14:paraId="3271F51E" w14:textId="77777777" w:rsidR="0009008D" w:rsidRDefault="0009008D" w:rsidP="0009008D">
      <w:pPr>
        <w:pStyle w:val="ListParagraph"/>
      </w:pPr>
    </w:p>
    <w:p w14:paraId="4C62139F" w14:textId="4890F7FD" w:rsidR="0009008D" w:rsidRDefault="0009008D" w:rsidP="005E2374">
      <w:pPr>
        <w:pStyle w:val="ListParagraph"/>
        <w:numPr>
          <w:ilvl w:val="0"/>
          <w:numId w:val="9"/>
        </w:numPr>
        <w:spacing w:after="0" w:line="240" w:lineRule="auto"/>
      </w:pPr>
      <w:r>
        <w:t>Agree the most appropriate method for feedback and notify of any relevant time scales.</w:t>
      </w:r>
    </w:p>
    <w:p w14:paraId="0DCD9FDF" w14:textId="77777777" w:rsidR="005E2374" w:rsidRDefault="005E2374" w:rsidP="005E2374">
      <w:pPr>
        <w:spacing w:after="0" w:line="240" w:lineRule="auto"/>
      </w:pPr>
    </w:p>
    <w:p w14:paraId="0DCD9FE3" w14:textId="77777777" w:rsidR="005E2374" w:rsidRDefault="005E2374" w:rsidP="005E2374">
      <w:pPr>
        <w:spacing w:after="0" w:line="240" w:lineRule="auto"/>
      </w:pPr>
    </w:p>
    <w:p w14:paraId="0DCD9FE4" w14:textId="77777777" w:rsidR="005E2374" w:rsidRDefault="005E2374" w:rsidP="005E2374">
      <w:pPr>
        <w:spacing w:after="0" w:line="240" w:lineRule="auto"/>
      </w:pPr>
      <w:r>
        <w:lastRenderedPageBreak/>
        <w:t>The local authority is responsible for ensuring that the enquiry is referred to the right place and is acted upon.  The local authority, in its lead and coordinating role, should assure itself that the enquiry satisfies its duty under Section 42 to decide what action (if any) is necessary to help and protect the adult, and who will undertake any actions.  The local authority must also ensure that any actions are taken.</w:t>
      </w:r>
    </w:p>
    <w:p w14:paraId="0DCD9FE5" w14:textId="77777777" w:rsidR="005E2374" w:rsidRDefault="005E2374" w:rsidP="005E2374">
      <w:pPr>
        <w:spacing w:after="0" w:line="240" w:lineRule="auto"/>
      </w:pPr>
    </w:p>
    <w:p w14:paraId="0DCD9FE6" w14:textId="77777777" w:rsidR="005E2374" w:rsidRPr="00810088" w:rsidRDefault="005E2374" w:rsidP="005E2374">
      <w:pPr>
        <w:spacing w:after="0" w:line="240" w:lineRule="auto"/>
        <w:rPr>
          <w:b/>
        </w:rPr>
      </w:pPr>
      <w:r w:rsidRPr="00810088">
        <w:rPr>
          <w:b/>
        </w:rPr>
        <w:t>Timescales for undertaking and concluding enquiries</w:t>
      </w:r>
    </w:p>
    <w:p w14:paraId="0DCD9FE7" w14:textId="77777777" w:rsidR="005E2374" w:rsidRPr="00810088" w:rsidRDefault="005E2374" w:rsidP="005E2374">
      <w:pPr>
        <w:spacing w:after="0" w:line="240" w:lineRule="auto"/>
        <w:rPr>
          <w:b/>
        </w:rPr>
      </w:pPr>
    </w:p>
    <w:p w14:paraId="0DCD9FE8" w14:textId="77777777" w:rsidR="005E2374" w:rsidRDefault="005E2374" w:rsidP="005E2374">
      <w:pPr>
        <w:spacing w:after="0" w:line="240" w:lineRule="auto"/>
      </w:pPr>
      <w:r>
        <w:t>Timescales for undertaking and concluding enquiries into safeguarding concerns will be determined on an individual basis based on the circumstances of the adult, the outcomes they wish to achieve, and the risks involved.  Progress should be monitored and reviewed regularly to avoid any undue delays.</w:t>
      </w:r>
    </w:p>
    <w:p w14:paraId="0DCD9FE9" w14:textId="77777777" w:rsidR="005E2374" w:rsidRDefault="005E2374" w:rsidP="005E2374">
      <w:pPr>
        <w:spacing w:after="0" w:line="240" w:lineRule="auto"/>
      </w:pPr>
    </w:p>
    <w:p w14:paraId="0DCD9FEA" w14:textId="77777777" w:rsidR="005E2374" w:rsidRDefault="005E2374" w:rsidP="005E2374">
      <w:pPr>
        <w:spacing w:after="0" w:line="240" w:lineRule="auto"/>
      </w:pPr>
      <w:r>
        <w:t>Wherever possible a safeguarding concern should be resolved at the earliest point through actions agreed with the adult at the start of the enquiry.  Where this is possible, the safeguarding concern will be resolved through enquiry actions. All action should be proportionate to the concern and should not be prescriptive</w:t>
      </w:r>
      <w:r w:rsidR="005222E6">
        <w:t>,</w:t>
      </w:r>
      <w:r>
        <w:t xml:space="preserve"> e</w:t>
      </w:r>
      <w:r w:rsidR="005222E6">
        <w:t>.</w:t>
      </w:r>
      <w:r>
        <w:t>g</w:t>
      </w:r>
      <w:r w:rsidR="005222E6">
        <w:t>.</w:t>
      </w:r>
      <w:r>
        <w:t xml:space="preserve"> don’t specify review required, record action as ongoing case work</w:t>
      </w:r>
      <w:r w:rsidR="005222E6">
        <w:t>, etc</w:t>
      </w:r>
      <w:r>
        <w:t>.</w:t>
      </w:r>
    </w:p>
    <w:p w14:paraId="0DCD9FEB" w14:textId="77777777" w:rsidR="005E2374" w:rsidRDefault="005E2374" w:rsidP="005E2374">
      <w:pPr>
        <w:spacing w:after="0" w:line="240" w:lineRule="auto"/>
      </w:pPr>
    </w:p>
    <w:p w14:paraId="0DCD9FEC" w14:textId="77777777" w:rsidR="005E2374" w:rsidRPr="00977D25" w:rsidRDefault="005E2374" w:rsidP="005E2374">
      <w:pPr>
        <w:spacing w:after="0" w:line="240" w:lineRule="auto"/>
        <w:rPr>
          <w:b/>
          <w:sz w:val="32"/>
          <w:szCs w:val="32"/>
        </w:rPr>
      </w:pPr>
      <w:r w:rsidRPr="00977D25">
        <w:rPr>
          <w:b/>
          <w:sz w:val="32"/>
          <w:szCs w:val="32"/>
        </w:rPr>
        <w:t>Where the adult remains at risk of abuse or neglect through their own choice</w:t>
      </w:r>
    </w:p>
    <w:p w14:paraId="0DCD9FED" w14:textId="77777777" w:rsidR="005E2374" w:rsidRDefault="005E2374" w:rsidP="005E2374">
      <w:pPr>
        <w:spacing w:after="0" w:line="240" w:lineRule="auto"/>
      </w:pPr>
    </w:p>
    <w:p w14:paraId="0DCD9FEE" w14:textId="77777777" w:rsidR="005E2374" w:rsidRDefault="005E2374" w:rsidP="005E2374">
      <w:pPr>
        <w:spacing w:after="0" w:line="240" w:lineRule="auto"/>
      </w:pPr>
      <w:r>
        <w:t>Where possible, the local authority should agree with the adult how they are going to support them.</w:t>
      </w:r>
    </w:p>
    <w:p w14:paraId="0DCD9FEF" w14:textId="77777777" w:rsidR="005E2374" w:rsidRDefault="005E2374" w:rsidP="005E2374">
      <w:pPr>
        <w:spacing w:after="0" w:line="240" w:lineRule="auto"/>
      </w:pPr>
    </w:p>
    <w:p w14:paraId="0DCD9FF0" w14:textId="77777777" w:rsidR="005E2374" w:rsidRDefault="005E2374" w:rsidP="005E2374">
      <w:pPr>
        <w:spacing w:after="0" w:line="240" w:lineRule="auto"/>
      </w:pPr>
      <w:r>
        <w:t>Where this is not possible, the local authority and other agencies must agree any ongoing actions relating to the protection plan, underpinned by the Making Safeguarding Personal approach.</w:t>
      </w:r>
    </w:p>
    <w:p w14:paraId="0DCD9FF1" w14:textId="77777777" w:rsidR="005E2374" w:rsidRDefault="005E2374" w:rsidP="005E2374">
      <w:pPr>
        <w:spacing w:after="0" w:line="240" w:lineRule="auto"/>
      </w:pPr>
    </w:p>
    <w:p w14:paraId="0DCD9FF2" w14:textId="77777777" w:rsidR="005E2374" w:rsidRDefault="005E2374" w:rsidP="005E2374">
      <w:pPr>
        <w:spacing w:after="0" w:line="240" w:lineRule="auto"/>
      </w:pPr>
      <w:r w:rsidRPr="003E6391">
        <w:rPr>
          <w:b/>
        </w:rPr>
        <w:t>Where the adult does not wish to pursue enquiries and does not want the person or service thought to be the cause of the risk contacted</w:t>
      </w:r>
      <w:r>
        <w:t xml:space="preserve"> </w:t>
      </w:r>
    </w:p>
    <w:p w14:paraId="0DCD9FF3" w14:textId="77777777" w:rsidR="005E2374" w:rsidRDefault="005E2374" w:rsidP="005E2374">
      <w:pPr>
        <w:spacing w:after="0" w:line="240" w:lineRule="auto"/>
      </w:pPr>
    </w:p>
    <w:p w14:paraId="0DCD9FF4" w14:textId="77777777" w:rsidR="005E2374" w:rsidRDefault="005E2374" w:rsidP="005E2374">
      <w:pPr>
        <w:pStyle w:val="ListParagraph"/>
        <w:numPr>
          <w:ilvl w:val="0"/>
          <w:numId w:val="12"/>
        </w:numPr>
        <w:spacing w:after="0" w:line="240" w:lineRule="auto"/>
      </w:pPr>
      <w:r>
        <w:t xml:space="preserve">If the adult has capacity to make an informed decision and nobody else is potentially at risk or affected the adult’s wishes must be respected.  </w:t>
      </w:r>
    </w:p>
    <w:p w14:paraId="0DCD9FF5" w14:textId="3E702E15" w:rsidR="005E2374" w:rsidRDefault="005E2374" w:rsidP="005E2374">
      <w:pPr>
        <w:pStyle w:val="ListParagraph"/>
        <w:numPr>
          <w:ilvl w:val="0"/>
          <w:numId w:val="12"/>
        </w:numPr>
        <w:spacing w:after="0" w:line="240" w:lineRule="auto"/>
      </w:pPr>
      <w:r>
        <w:t>If there is significant risk to the adult themselves consideration needs to be given as to whether their wishes should be overridden.</w:t>
      </w:r>
      <w:r w:rsidR="0009008D">
        <w:t xml:space="preserve">  It should be taken into consideration that the individual could be frightened or feel threatened by the alleged perpetrator or any repercussions from pursuing enquiries. </w:t>
      </w:r>
      <w:r>
        <w:t xml:space="preserve">  </w:t>
      </w:r>
    </w:p>
    <w:p w14:paraId="0DCD9FF6" w14:textId="0367136D" w:rsidR="005E2374" w:rsidRDefault="005E2374" w:rsidP="005E2374">
      <w:pPr>
        <w:pStyle w:val="ListParagraph"/>
        <w:numPr>
          <w:ilvl w:val="0"/>
          <w:numId w:val="12"/>
        </w:numPr>
        <w:spacing w:after="0" w:line="240" w:lineRule="auto"/>
      </w:pPr>
      <w:r>
        <w:t>If it is suspected that an o</w:t>
      </w:r>
      <w:r w:rsidR="0009008D">
        <w:t>ffence may have been committed this</w:t>
      </w:r>
      <w:r>
        <w:t xml:space="preserve"> needs to be</w:t>
      </w:r>
      <w:r w:rsidR="0009008D">
        <w:t xml:space="preserve"> discussed with the Police</w:t>
      </w:r>
      <w:r>
        <w:t xml:space="preserve"> </w:t>
      </w:r>
      <w:r w:rsidR="0009008D">
        <w:t xml:space="preserve">to agree a way forward </w:t>
      </w:r>
      <w:r>
        <w:t>even if the adult do</w:t>
      </w:r>
      <w:r w:rsidR="0009008D">
        <w:t>es not wish to make a statement.</w:t>
      </w:r>
    </w:p>
    <w:p w14:paraId="0DCD9FF7" w14:textId="77777777" w:rsidR="005E2374" w:rsidRDefault="005E2374" w:rsidP="005E2374">
      <w:pPr>
        <w:pStyle w:val="ListParagraph"/>
        <w:numPr>
          <w:ilvl w:val="0"/>
          <w:numId w:val="12"/>
        </w:numPr>
        <w:spacing w:after="0" w:line="240" w:lineRule="auto"/>
      </w:pPr>
      <w:r>
        <w:t>Where there may be risk to other adults or individuals, while the adult</w:t>
      </w:r>
      <w:r w:rsidR="005222E6">
        <w:t>’</w:t>
      </w:r>
      <w:r>
        <w:t xml:space="preserve">s wishes should be respected wherever possible, appropriate action should be taken to ensure the rights and safety of others.  </w:t>
      </w:r>
    </w:p>
    <w:p w14:paraId="0DCD9FF8" w14:textId="77777777" w:rsidR="005E2374" w:rsidRDefault="005E2374" w:rsidP="005E2374">
      <w:pPr>
        <w:pStyle w:val="ListParagraph"/>
        <w:spacing w:after="0" w:line="240" w:lineRule="auto"/>
      </w:pPr>
    </w:p>
    <w:p w14:paraId="0DCD9FF9" w14:textId="77777777" w:rsidR="005E2374" w:rsidRDefault="005E2374" w:rsidP="005E2374">
      <w:pPr>
        <w:spacing w:after="0" w:line="240" w:lineRule="auto"/>
      </w:pPr>
      <w:r>
        <w:t>Where the person has declined further enquiries the original concern can still be deemed a safeguarding but concluded for this reason.</w:t>
      </w:r>
    </w:p>
    <w:p w14:paraId="0DCD9FFA" w14:textId="77777777" w:rsidR="005E2374" w:rsidRPr="00977D25" w:rsidRDefault="005E2374" w:rsidP="005E2374">
      <w:pPr>
        <w:spacing w:after="0" w:line="240" w:lineRule="auto"/>
        <w:rPr>
          <w:b/>
          <w:sz w:val="32"/>
          <w:szCs w:val="32"/>
        </w:rPr>
      </w:pPr>
    </w:p>
    <w:p w14:paraId="0DCDA003" w14:textId="77777777" w:rsidR="005E2374" w:rsidRPr="00977D25" w:rsidRDefault="005E2374" w:rsidP="005E2374">
      <w:pPr>
        <w:spacing w:after="0" w:line="240" w:lineRule="auto"/>
        <w:rPr>
          <w:b/>
          <w:sz w:val="32"/>
          <w:szCs w:val="32"/>
        </w:rPr>
      </w:pPr>
      <w:r w:rsidRPr="00977D25">
        <w:rPr>
          <w:b/>
          <w:sz w:val="32"/>
          <w:szCs w:val="32"/>
        </w:rPr>
        <w:t>Concluding an enquiry</w:t>
      </w:r>
    </w:p>
    <w:p w14:paraId="0DCDA004" w14:textId="77777777" w:rsidR="005E2374" w:rsidRDefault="005E2374" w:rsidP="005E2374">
      <w:pPr>
        <w:spacing w:after="0" w:line="240" w:lineRule="auto"/>
      </w:pPr>
    </w:p>
    <w:p w14:paraId="0DCDA005" w14:textId="054CE207" w:rsidR="005E2374" w:rsidRDefault="0009008D" w:rsidP="005E2374">
      <w:pPr>
        <w:spacing w:after="0" w:line="240" w:lineRule="auto"/>
      </w:pPr>
      <w:r>
        <w:t>Once</w:t>
      </w:r>
      <w:r w:rsidR="005E2374">
        <w:t xml:space="preserve"> the safeguarding concern is resolved through actions agreed with the adult through the enquiry response, and the adult no longer remains at risk of abuse or neglect (real or suspected), the local authority’s duty of enquiry under Section 42 concludes.</w:t>
      </w:r>
    </w:p>
    <w:p w14:paraId="0DCDA006" w14:textId="77777777" w:rsidR="005E2374" w:rsidRDefault="005E2374" w:rsidP="005E2374">
      <w:pPr>
        <w:spacing w:after="0" w:line="240" w:lineRule="auto"/>
      </w:pPr>
    </w:p>
    <w:p w14:paraId="0DCDA009" w14:textId="77777777" w:rsidR="005E2374" w:rsidRDefault="005E2374" w:rsidP="005E2374">
      <w:pPr>
        <w:spacing w:after="0" w:line="240" w:lineRule="auto"/>
      </w:pPr>
      <w:r>
        <w:t>At the conclusion of each enquiry the adult or their representative should be asked if their desired outcomes have been achieved fully, partly or not at all.</w:t>
      </w:r>
    </w:p>
    <w:p w14:paraId="0DCDA00A" w14:textId="77777777" w:rsidR="005E2374" w:rsidRDefault="005E2374" w:rsidP="005E2374">
      <w:pPr>
        <w:spacing w:after="0" w:line="240" w:lineRule="auto"/>
      </w:pPr>
    </w:p>
    <w:p w14:paraId="0DCDA00C" w14:textId="77777777" w:rsidR="005E2374" w:rsidRDefault="005E2374" w:rsidP="005E2374">
      <w:pPr>
        <w:spacing w:after="0" w:line="240" w:lineRule="auto"/>
      </w:pPr>
    </w:p>
    <w:p w14:paraId="0DCDA00F" w14:textId="0189AF1B" w:rsidR="005E2374" w:rsidRDefault="005E2374" w:rsidP="005E2374">
      <w:pPr>
        <w:spacing w:after="0" w:line="240" w:lineRule="auto"/>
      </w:pPr>
      <w:r>
        <w:lastRenderedPageBreak/>
        <w:t>When further action is needed because the adult is deemed to be at continuing risk of harm, work will continue with them to develop strategies to reduce or manage the risks they are facing.</w:t>
      </w:r>
      <w:r w:rsidR="0009008D">
        <w:t xml:space="preserve">  A range of organisations/professional may need to be included in this.</w:t>
      </w:r>
    </w:p>
    <w:p w14:paraId="1A0F52F6" w14:textId="3FD60063" w:rsidR="00823E08" w:rsidRDefault="00823E08" w:rsidP="005E2374">
      <w:pPr>
        <w:spacing w:after="0" w:line="240" w:lineRule="auto"/>
      </w:pPr>
    </w:p>
    <w:p w14:paraId="0DCDA010" w14:textId="0D21F148" w:rsidR="005E2374" w:rsidRDefault="00823E08" w:rsidP="005E2374">
      <w:pPr>
        <w:spacing w:after="0" w:line="240" w:lineRule="auto"/>
      </w:pPr>
      <w:r>
        <w:t>Once the safeguarding is concluded there may still be outstanding work in relation to disciplinary proceedings or work by CQC to improve care standards.  This falls outside the safeguarding process and should be considered as ongoing case work.</w:t>
      </w:r>
    </w:p>
    <w:p w14:paraId="0DCDA025" w14:textId="77777777" w:rsidR="005E2374" w:rsidRPr="00193FA9" w:rsidRDefault="005E2374" w:rsidP="005E2374">
      <w:pPr>
        <w:spacing w:after="0" w:line="240" w:lineRule="auto"/>
      </w:pPr>
    </w:p>
    <w:p w14:paraId="0DCDA026" w14:textId="77777777" w:rsidR="005E2374" w:rsidRPr="00AE1F1D" w:rsidRDefault="005E2374" w:rsidP="005E2374">
      <w:pPr>
        <w:spacing w:after="0" w:line="240" w:lineRule="auto"/>
        <w:rPr>
          <w:b/>
          <w:sz w:val="32"/>
          <w:szCs w:val="32"/>
        </w:rPr>
      </w:pPr>
      <w:r w:rsidRPr="00AE1F1D">
        <w:rPr>
          <w:b/>
          <w:sz w:val="32"/>
          <w:szCs w:val="32"/>
        </w:rPr>
        <w:t>Checklist for completed enquiries</w:t>
      </w:r>
    </w:p>
    <w:p w14:paraId="0DCDA027" w14:textId="77777777" w:rsidR="005E2374" w:rsidRDefault="005E2374" w:rsidP="005E2374">
      <w:pPr>
        <w:spacing w:after="0" w:line="240" w:lineRule="auto"/>
      </w:pPr>
    </w:p>
    <w:p w14:paraId="0DCDA028" w14:textId="77777777" w:rsidR="005E2374" w:rsidRDefault="005E2374" w:rsidP="005E2374">
      <w:pPr>
        <w:spacing w:after="0" w:line="240" w:lineRule="auto"/>
      </w:pPr>
      <w:r>
        <w:t>A section 42 enquiry can be concluded when the local authority is satisfied that the following have taken place:</w:t>
      </w:r>
    </w:p>
    <w:p w14:paraId="0DCDA029" w14:textId="77777777" w:rsidR="005E2374" w:rsidRDefault="005E2374" w:rsidP="005E2374">
      <w:pPr>
        <w:spacing w:after="0" w:line="240" w:lineRule="auto"/>
      </w:pPr>
    </w:p>
    <w:p w14:paraId="0DCDA02B" w14:textId="77777777" w:rsidR="005E2374" w:rsidRDefault="005E2374" w:rsidP="005E2374">
      <w:pPr>
        <w:spacing w:after="0" w:line="240" w:lineRule="auto"/>
      </w:pPr>
    </w:p>
    <w:p w14:paraId="0DCDA02C" w14:textId="77777777" w:rsidR="005E2374" w:rsidRDefault="005E2374" w:rsidP="005E2374">
      <w:pPr>
        <w:pStyle w:val="ListParagraph"/>
        <w:numPr>
          <w:ilvl w:val="0"/>
          <w:numId w:val="11"/>
        </w:numPr>
        <w:spacing w:after="0" w:line="240" w:lineRule="auto"/>
      </w:pPr>
      <w:r>
        <w:t>The enquiry has included the views, wishes and best interests of the adult, and has been centred on their desired outcomes.</w:t>
      </w:r>
    </w:p>
    <w:p w14:paraId="0DCDA02D" w14:textId="77777777" w:rsidR="005E2374" w:rsidRDefault="005E2374" w:rsidP="005E2374">
      <w:pPr>
        <w:spacing w:after="0" w:line="240" w:lineRule="auto"/>
      </w:pPr>
    </w:p>
    <w:p w14:paraId="0DCDA02E" w14:textId="77777777" w:rsidR="005E2374" w:rsidRDefault="005E2374" w:rsidP="005E2374">
      <w:pPr>
        <w:pStyle w:val="ListParagraph"/>
        <w:numPr>
          <w:ilvl w:val="0"/>
          <w:numId w:val="11"/>
        </w:numPr>
        <w:spacing w:after="0" w:line="240" w:lineRule="auto"/>
      </w:pPr>
      <w:r>
        <w:t>The person or organisation thought to be the cause of risk has had an opportunity to give their views, and respond to the concern wherever possible.</w:t>
      </w:r>
    </w:p>
    <w:p w14:paraId="0DCDA02F" w14:textId="77777777" w:rsidR="005E2374" w:rsidRDefault="005E2374" w:rsidP="005E2374">
      <w:pPr>
        <w:spacing w:after="0" w:line="240" w:lineRule="auto"/>
      </w:pPr>
    </w:p>
    <w:p w14:paraId="0DCDA030" w14:textId="77777777" w:rsidR="005E2374" w:rsidRDefault="005E2374" w:rsidP="005E2374">
      <w:pPr>
        <w:pStyle w:val="ListParagraph"/>
        <w:numPr>
          <w:ilvl w:val="0"/>
          <w:numId w:val="11"/>
        </w:numPr>
        <w:spacing w:after="0" w:line="240" w:lineRule="auto"/>
      </w:pPr>
      <w:r>
        <w:t>Relevant information has been gathered and evaluated to support or discount the concern so that the cause of risk can be identified to prevent future abuse where possible.</w:t>
      </w:r>
    </w:p>
    <w:p w14:paraId="0DCDA031" w14:textId="77777777" w:rsidR="005E2374" w:rsidRDefault="005E2374" w:rsidP="005E2374">
      <w:pPr>
        <w:spacing w:after="0" w:line="240" w:lineRule="auto"/>
      </w:pPr>
    </w:p>
    <w:p w14:paraId="0DCDA032" w14:textId="77777777" w:rsidR="005E2374" w:rsidRDefault="005E2374" w:rsidP="005E2374">
      <w:pPr>
        <w:pStyle w:val="ListParagraph"/>
        <w:numPr>
          <w:ilvl w:val="0"/>
          <w:numId w:val="11"/>
        </w:numPr>
        <w:spacing w:after="0" w:line="240" w:lineRule="auto"/>
      </w:pPr>
      <w:r>
        <w:t>The enquiry has been thoroughly completed including identifying the category of suspected abuse.</w:t>
      </w:r>
    </w:p>
    <w:p w14:paraId="0DCDA033" w14:textId="77777777" w:rsidR="005E2374" w:rsidRDefault="005E2374" w:rsidP="005E2374">
      <w:pPr>
        <w:spacing w:after="0" w:line="240" w:lineRule="auto"/>
      </w:pPr>
    </w:p>
    <w:p w14:paraId="0DCDA034" w14:textId="77777777" w:rsidR="005E2374" w:rsidRDefault="005E2374" w:rsidP="005E2374">
      <w:pPr>
        <w:pStyle w:val="ListParagraph"/>
        <w:numPr>
          <w:ilvl w:val="0"/>
          <w:numId w:val="11"/>
        </w:numPr>
        <w:spacing w:after="0" w:line="240" w:lineRule="auto"/>
      </w:pPr>
      <w:r>
        <w:t>Communication has been established with commissioners that have responsibilities towards the adult.  Where the service provider is the focus of the concern, the Safeguarding Lead has advised the commissioner or contract teams and the CQC.</w:t>
      </w:r>
    </w:p>
    <w:p w14:paraId="0DCDA035" w14:textId="77777777" w:rsidR="005E2374" w:rsidRDefault="005E2374" w:rsidP="005E2374">
      <w:pPr>
        <w:spacing w:after="0" w:line="240" w:lineRule="auto"/>
      </w:pPr>
    </w:p>
    <w:p w14:paraId="0DCDA037" w14:textId="25E44E51" w:rsidR="005E2374" w:rsidRDefault="005E2374" w:rsidP="00C70612">
      <w:pPr>
        <w:pStyle w:val="ListParagraph"/>
        <w:numPr>
          <w:ilvl w:val="0"/>
          <w:numId w:val="11"/>
        </w:numPr>
        <w:spacing w:after="0" w:line="240" w:lineRule="auto"/>
      </w:pPr>
      <w:r>
        <w:t xml:space="preserve">Information has been shared and minutes circulated where appropriate and as necessary, including any wider actions that are recommended. </w:t>
      </w:r>
    </w:p>
    <w:p w14:paraId="594F2420" w14:textId="77777777" w:rsidR="000A1717" w:rsidRDefault="000A1717" w:rsidP="000A1717">
      <w:pPr>
        <w:pStyle w:val="ListParagraph"/>
      </w:pPr>
    </w:p>
    <w:p w14:paraId="0DCDA03A" w14:textId="77777777" w:rsidR="005E2374" w:rsidRDefault="005E2374" w:rsidP="005E2374">
      <w:pPr>
        <w:pStyle w:val="ListParagraph"/>
        <w:numPr>
          <w:ilvl w:val="0"/>
          <w:numId w:val="11"/>
        </w:numPr>
        <w:spacing w:after="0" w:line="240" w:lineRule="auto"/>
      </w:pPr>
      <w:r>
        <w:t>Any recommended further actions, including referrals to professional bodies such as the Disclosure and Barring Service, have been addressed.</w:t>
      </w:r>
    </w:p>
    <w:p w14:paraId="0DCDA03B" w14:textId="77777777" w:rsidR="005E2374" w:rsidRDefault="005E2374" w:rsidP="005E2374">
      <w:pPr>
        <w:spacing w:after="0" w:line="240" w:lineRule="auto"/>
      </w:pPr>
    </w:p>
    <w:p w14:paraId="0DCDA03C" w14:textId="2AA3C79A" w:rsidR="005E2374" w:rsidRDefault="005E2374" w:rsidP="005E2374">
      <w:pPr>
        <w:pStyle w:val="ListParagraph"/>
        <w:numPr>
          <w:ilvl w:val="0"/>
          <w:numId w:val="11"/>
        </w:numPr>
        <w:spacing w:after="0" w:line="240" w:lineRule="auto"/>
      </w:pPr>
      <w:r>
        <w:t>Arrangements are in place to ensure that the indiv</w:t>
      </w:r>
      <w:r w:rsidR="000A1717">
        <w:t>idual, their representative or other relevant parties</w:t>
      </w:r>
      <w:r>
        <w:t xml:space="preserve"> </w:t>
      </w:r>
      <w:r w:rsidR="000A1717">
        <w:t>receive</w:t>
      </w:r>
      <w:r>
        <w:t xml:space="preserve"> feedback regarding the findings of the enquiry.</w:t>
      </w:r>
    </w:p>
    <w:p w14:paraId="0DCDA03D" w14:textId="77777777" w:rsidR="005E2374" w:rsidRDefault="005E2374" w:rsidP="005E2374">
      <w:pPr>
        <w:spacing w:after="0" w:line="240" w:lineRule="auto"/>
      </w:pPr>
    </w:p>
    <w:p w14:paraId="0DCDA03E" w14:textId="77777777" w:rsidR="005E2374" w:rsidRDefault="005E2374" w:rsidP="005E2374">
      <w:pPr>
        <w:spacing w:after="0" w:line="240" w:lineRule="auto"/>
      </w:pPr>
      <w:r>
        <w:t>This checklist should also be used by any agency or organisation the local authority has asked to undertake an enquiry under Section 42, to consider if it has concluded its enquiry appropriately, and has covered all the areas required in order to discharge its duty.</w:t>
      </w:r>
    </w:p>
    <w:p w14:paraId="0DCDA03F" w14:textId="77777777" w:rsidR="005E2374" w:rsidRPr="00492286" w:rsidRDefault="005E2374" w:rsidP="005E2374">
      <w:pPr>
        <w:spacing w:after="0" w:line="240" w:lineRule="auto"/>
        <w:rPr>
          <w:b/>
          <w:sz w:val="32"/>
          <w:szCs w:val="32"/>
        </w:rPr>
      </w:pPr>
    </w:p>
    <w:p w14:paraId="0DCDA040" w14:textId="77777777" w:rsidR="005E2374" w:rsidRDefault="005E2374" w:rsidP="005E2374">
      <w:pPr>
        <w:spacing w:after="0" w:line="240" w:lineRule="auto"/>
      </w:pPr>
    </w:p>
    <w:p w14:paraId="0DCDA041" w14:textId="77777777" w:rsidR="005E2374" w:rsidRDefault="005E2374" w:rsidP="005E2374">
      <w:pPr>
        <w:spacing w:after="0" w:line="240" w:lineRule="auto"/>
      </w:pPr>
    </w:p>
    <w:p w14:paraId="0DCDA042" w14:textId="77777777" w:rsidR="005E2374" w:rsidRDefault="005E2374" w:rsidP="005E2374">
      <w:pPr>
        <w:spacing w:after="0" w:line="240" w:lineRule="auto"/>
      </w:pPr>
    </w:p>
    <w:p w14:paraId="0DCDA043" w14:textId="77777777" w:rsidR="005E2374" w:rsidRDefault="005E2374" w:rsidP="005E2374">
      <w:pPr>
        <w:spacing w:after="0" w:line="240" w:lineRule="auto"/>
      </w:pPr>
    </w:p>
    <w:p w14:paraId="0DCDA044" w14:textId="77777777" w:rsidR="005E2374" w:rsidRDefault="005E2374" w:rsidP="00DE2F5E"/>
    <w:sectPr w:rsidR="005E2374" w:rsidSect="005E2374">
      <w:pgSz w:w="11906" w:h="16838"/>
      <w:pgMar w:top="1701" w:right="964" w:bottom="851" w:left="964" w:header="680" w:footer="49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F4F5E" w14:textId="77777777" w:rsidR="00A455D0" w:rsidRDefault="00A455D0" w:rsidP="008D424C">
      <w:pPr>
        <w:spacing w:after="0" w:line="240" w:lineRule="auto"/>
      </w:pPr>
      <w:r>
        <w:separator/>
      </w:r>
    </w:p>
    <w:p w14:paraId="74B49CEA" w14:textId="77777777" w:rsidR="00A455D0" w:rsidRDefault="00A455D0"/>
  </w:endnote>
  <w:endnote w:type="continuationSeparator" w:id="0">
    <w:p w14:paraId="7B78CD72" w14:textId="77777777" w:rsidR="00A455D0" w:rsidRDefault="00A455D0" w:rsidP="008D424C">
      <w:pPr>
        <w:spacing w:after="0" w:line="240" w:lineRule="auto"/>
      </w:pPr>
      <w:r>
        <w:continuationSeparator/>
      </w:r>
    </w:p>
    <w:p w14:paraId="646E91FC" w14:textId="77777777" w:rsidR="00A455D0" w:rsidRDefault="00A45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DA052" w14:textId="77777777" w:rsidR="008D424C" w:rsidRDefault="008D424C" w:rsidP="008D424C">
    <w:pPr>
      <w:pStyle w:val="Footer"/>
    </w:pPr>
  </w:p>
  <w:p w14:paraId="0DCDA053" w14:textId="15D8E52C" w:rsidR="008D424C" w:rsidRDefault="008D424C" w:rsidP="008D424C">
    <w:pPr>
      <w:pStyle w:val="Footer"/>
      <w:jc w:val="center"/>
    </w:pPr>
    <w:r w:rsidRPr="008D424C">
      <w:rPr>
        <w:color w:val="4B575F"/>
        <w:sz w:val="16"/>
        <w:szCs w:val="16"/>
      </w:rPr>
      <w:t xml:space="preserve">Page </w:t>
    </w:r>
    <w:r w:rsidR="00947E18" w:rsidRPr="008D424C">
      <w:rPr>
        <w:b/>
        <w:bCs/>
        <w:color w:val="4B575F"/>
        <w:sz w:val="16"/>
        <w:szCs w:val="16"/>
      </w:rPr>
      <w:fldChar w:fldCharType="begin"/>
    </w:r>
    <w:r w:rsidRPr="008D424C">
      <w:rPr>
        <w:b/>
        <w:bCs/>
        <w:color w:val="4B575F"/>
        <w:sz w:val="16"/>
        <w:szCs w:val="16"/>
      </w:rPr>
      <w:instrText xml:space="preserve"> PAGE </w:instrText>
    </w:r>
    <w:r w:rsidR="00947E18" w:rsidRPr="008D424C">
      <w:rPr>
        <w:b/>
        <w:bCs/>
        <w:color w:val="4B575F"/>
        <w:sz w:val="16"/>
        <w:szCs w:val="16"/>
      </w:rPr>
      <w:fldChar w:fldCharType="separate"/>
    </w:r>
    <w:r w:rsidR="004224CF">
      <w:rPr>
        <w:b/>
        <w:bCs/>
        <w:noProof/>
        <w:color w:val="4B575F"/>
        <w:sz w:val="16"/>
        <w:szCs w:val="16"/>
      </w:rPr>
      <w:t>2</w:t>
    </w:r>
    <w:r w:rsidR="00947E18" w:rsidRPr="008D424C">
      <w:rPr>
        <w:b/>
        <w:bCs/>
        <w:color w:val="4B575F"/>
        <w:sz w:val="16"/>
        <w:szCs w:val="16"/>
      </w:rPr>
      <w:fldChar w:fldCharType="end"/>
    </w:r>
    <w:r w:rsidRPr="008D424C">
      <w:rPr>
        <w:color w:val="4B575F"/>
        <w:sz w:val="16"/>
        <w:szCs w:val="16"/>
      </w:rPr>
      <w:t xml:space="preserve"> of </w:t>
    </w:r>
    <w:r w:rsidR="00947E18" w:rsidRPr="008D424C">
      <w:rPr>
        <w:b/>
        <w:bCs/>
        <w:color w:val="4B575F"/>
        <w:sz w:val="16"/>
        <w:szCs w:val="16"/>
      </w:rPr>
      <w:fldChar w:fldCharType="begin"/>
    </w:r>
    <w:r w:rsidRPr="008D424C">
      <w:rPr>
        <w:b/>
        <w:bCs/>
        <w:color w:val="4B575F"/>
        <w:sz w:val="16"/>
        <w:szCs w:val="16"/>
      </w:rPr>
      <w:instrText xml:space="preserve"> NUMPAGES  </w:instrText>
    </w:r>
    <w:r w:rsidR="00947E18" w:rsidRPr="008D424C">
      <w:rPr>
        <w:b/>
        <w:bCs/>
        <w:color w:val="4B575F"/>
        <w:sz w:val="16"/>
        <w:szCs w:val="16"/>
      </w:rPr>
      <w:fldChar w:fldCharType="separate"/>
    </w:r>
    <w:r w:rsidR="004224CF">
      <w:rPr>
        <w:b/>
        <w:bCs/>
        <w:noProof/>
        <w:color w:val="4B575F"/>
        <w:sz w:val="16"/>
        <w:szCs w:val="16"/>
      </w:rPr>
      <w:t>9</w:t>
    </w:r>
    <w:r w:rsidR="00947E18"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136B9" w14:textId="77777777" w:rsidR="00A455D0" w:rsidRDefault="00A455D0" w:rsidP="008D424C">
      <w:pPr>
        <w:spacing w:after="0" w:line="240" w:lineRule="auto"/>
      </w:pPr>
      <w:r>
        <w:separator/>
      </w:r>
    </w:p>
    <w:p w14:paraId="272D45BA" w14:textId="77777777" w:rsidR="00A455D0" w:rsidRDefault="00A455D0"/>
  </w:footnote>
  <w:footnote w:type="continuationSeparator" w:id="0">
    <w:p w14:paraId="2D64151F" w14:textId="77777777" w:rsidR="00A455D0" w:rsidRDefault="00A455D0" w:rsidP="008D424C">
      <w:pPr>
        <w:spacing w:after="0" w:line="240" w:lineRule="auto"/>
      </w:pPr>
      <w:r>
        <w:continuationSeparator/>
      </w:r>
    </w:p>
    <w:p w14:paraId="738B08CC" w14:textId="77777777" w:rsidR="00A455D0" w:rsidRDefault="00A455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DA051" w14:textId="77777777" w:rsidR="008D424C" w:rsidRDefault="00407D3F" w:rsidP="005E2374">
    <w:pPr>
      <w:pStyle w:val="BasicParagraph"/>
      <w:spacing w:line="240" w:lineRule="auto"/>
    </w:pPr>
    <w:r>
      <w:rPr>
        <w:noProof/>
        <w:lang w:eastAsia="en-GB"/>
      </w:rPr>
      <mc:AlternateContent>
        <mc:Choice Requires="wps">
          <w:drawing>
            <wp:anchor distT="4294967294" distB="4294967294" distL="114300" distR="114300" simplePos="0" relativeHeight="251657728" behindDoc="0" locked="0" layoutInCell="1" allowOverlap="1" wp14:anchorId="0DCDA054" wp14:editId="0DCDA055">
              <wp:simplePos x="0" y="0"/>
              <wp:positionH relativeFrom="column">
                <wp:posOffset>-101600</wp:posOffset>
              </wp:positionH>
              <wp:positionV relativeFrom="paragraph">
                <wp:posOffset>632459</wp:posOffset>
              </wp:positionV>
              <wp:extent cx="6626225" cy="0"/>
              <wp:effectExtent l="0" t="0" r="31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6225" cy="0"/>
                      </a:xfrm>
                      <a:prstGeom prst="line">
                        <a:avLst/>
                      </a:prstGeom>
                      <a:noFill/>
                      <a:ln w="15875" cap="rnd" cmpd="sng" algn="ctr">
                        <a:solidFill>
                          <a:srgbClr val="8A0066"/>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2349B649" id="Straight Connector 1"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49.8pt" to="513.7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" strokecolor="#8a0066" strokeweight="1.25pt">
              <v:stroke dashstyle="1 1" endcap="round"/>
              <o:lock v:ext="edit" shapetype="f"/>
            </v:line>
          </w:pict>
        </mc:Fallback>
      </mc:AlternateContent>
    </w:r>
    <w:r w:rsidR="005E2374">
      <w:rPr>
        <w:rStyle w:val="BODYTEXT-11PTCALIBRI"/>
        <w:color w:val="8A0066"/>
        <w:sz w:val="38"/>
        <w:szCs w:val="38"/>
      </w:rPr>
      <w:t>Safeguarding Procedures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4F9"/>
    <w:multiLevelType w:val="hybridMultilevel"/>
    <w:tmpl w:val="70D07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50957"/>
    <w:multiLevelType w:val="hybridMultilevel"/>
    <w:tmpl w:val="1714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8E5B08"/>
    <w:multiLevelType w:val="hybridMultilevel"/>
    <w:tmpl w:val="2A16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0F4AB0"/>
    <w:multiLevelType w:val="hybridMultilevel"/>
    <w:tmpl w:val="30F0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D2A77"/>
    <w:multiLevelType w:val="hybridMultilevel"/>
    <w:tmpl w:val="05D2C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F2287"/>
    <w:multiLevelType w:val="hybridMultilevel"/>
    <w:tmpl w:val="B53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34158D"/>
    <w:multiLevelType w:val="hybridMultilevel"/>
    <w:tmpl w:val="06D2E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3905BF"/>
    <w:multiLevelType w:val="hybridMultilevel"/>
    <w:tmpl w:val="4D8C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854930"/>
    <w:multiLevelType w:val="hybridMultilevel"/>
    <w:tmpl w:val="E57EC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87135F"/>
    <w:multiLevelType w:val="hybridMultilevel"/>
    <w:tmpl w:val="C49A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191F6F"/>
    <w:multiLevelType w:val="hybridMultilevel"/>
    <w:tmpl w:val="1716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DD2539"/>
    <w:multiLevelType w:val="hybridMultilevel"/>
    <w:tmpl w:val="45E85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447A5E"/>
    <w:multiLevelType w:val="hybridMultilevel"/>
    <w:tmpl w:val="397C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BA4C37"/>
    <w:multiLevelType w:val="hybridMultilevel"/>
    <w:tmpl w:val="5E72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17075F"/>
    <w:multiLevelType w:val="hybridMultilevel"/>
    <w:tmpl w:val="FAAC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C05357"/>
    <w:multiLevelType w:val="hybridMultilevel"/>
    <w:tmpl w:val="D9B8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E9394E"/>
    <w:multiLevelType w:val="hybridMultilevel"/>
    <w:tmpl w:val="461870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5"/>
  </w:num>
  <w:num w:numId="4">
    <w:abstractNumId w:val="2"/>
  </w:num>
  <w:num w:numId="5">
    <w:abstractNumId w:val="11"/>
  </w:num>
  <w:num w:numId="6">
    <w:abstractNumId w:val="8"/>
  </w:num>
  <w:num w:numId="7">
    <w:abstractNumId w:val="17"/>
  </w:num>
  <w:num w:numId="8">
    <w:abstractNumId w:val="1"/>
  </w:num>
  <w:num w:numId="9">
    <w:abstractNumId w:val="16"/>
  </w:num>
  <w:num w:numId="10">
    <w:abstractNumId w:val="6"/>
  </w:num>
  <w:num w:numId="11">
    <w:abstractNumId w:val="12"/>
  </w:num>
  <w:num w:numId="12">
    <w:abstractNumId w:val="14"/>
  </w:num>
  <w:num w:numId="13">
    <w:abstractNumId w:val="5"/>
  </w:num>
  <w:num w:numId="14">
    <w:abstractNumId w:val="10"/>
  </w:num>
  <w:num w:numId="15">
    <w:abstractNumId w:val="9"/>
  </w:num>
  <w:num w:numId="16">
    <w:abstractNumId w:val="3"/>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FB8"/>
    <w:rsid w:val="00013B15"/>
    <w:rsid w:val="0009008D"/>
    <w:rsid w:val="000A1717"/>
    <w:rsid w:val="00113E99"/>
    <w:rsid w:val="001B3120"/>
    <w:rsid w:val="003E2538"/>
    <w:rsid w:val="00407D3F"/>
    <w:rsid w:val="004116B6"/>
    <w:rsid w:val="004224CF"/>
    <w:rsid w:val="004226EC"/>
    <w:rsid w:val="004D141D"/>
    <w:rsid w:val="005222E6"/>
    <w:rsid w:val="00536104"/>
    <w:rsid w:val="00570D89"/>
    <w:rsid w:val="00583331"/>
    <w:rsid w:val="005C2E80"/>
    <w:rsid w:val="005E2374"/>
    <w:rsid w:val="00645AE8"/>
    <w:rsid w:val="00690C3C"/>
    <w:rsid w:val="006977AA"/>
    <w:rsid w:val="006D0785"/>
    <w:rsid w:val="00706A0A"/>
    <w:rsid w:val="00724996"/>
    <w:rsid w:val="00733D3B"/>
    <w:rsid w:val="00823E08"/>
    <w:rsid w:val="0087212D"/>
    <w:rsid w:val="00881EE8"/>
    <w:rsid w:val="008D424C"/>
    <w:rsid w:val="008F548B"/>
    <w:rsid w:val="00922D14"/>
    <w:rsid w:val="00935639"/>
    <w:rsid w:val="00937EDB"/>
    <w:rsid w:val="00947E18"/>
    <w:rsid w:val="009C3F71"/>
    <w:rsid w:val="00A417C1"/>
    <w:rsid w:val="00A455D0"/>
    <w:rsid w:val="00A51003"/>
    <w:rsid w:val="00AD6FB8"/>
    <w:rsid w:val="00BE6FC2"/>
    <w:rsid w:val="00C06D2E"/>
    <w:rsid w:val="00C13D26"/>
    <w:rsid w:val="00C577BD"/>
    <w:rsid w:val="00CD1CD6"/>
    <w:rsid w:val="00D04EBF"/>
    <w:rsid w:val="00D231E8"/>
    <w:rsid w:val="00D418AD"/>
    <w:rsid w:val="00DE2F5E"/>
    <w:rsid w:val="00E21EA1"/>
    <w:rsid w:val="00E41E9E"/>
    <w:rsid w:val="00E47295"/>
    <w:rsid w:val="00F65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CD9ECB"/>
  <w15:docId w15:val="{5C3A24B0-6C58-4D10-8669-23272D3CF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24C"/>
  </w:style>
  <w:style w:type="paragraph" w:styleId="Footer">
    <w:name w:val="footer"/>
    <w:basedOn w:val="Normal"/>
    <w:link w:val="FooterChar"/>
    <w:uiPriority w:val="99"/>
    <w:unhideWhenUsed/>
    <w:rsid w:val="008D4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24C"/>
  </w:style>
  <w:style w:type="paragraph" w:customStyle="1" w:styleId="NoParagraphStyle">
    <w:name w:val="[No Paragraph Style]"/>
    <w:rsid w:val="008D424C"/>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8D424C"/>
  </w:style>
  <w:style w:type="character" w:customStyle="1" w:styleId="BODYTEXT-11PTCALIBRI">
    <w:name w:val="BODY TEXT - 11PT CALIBRI"/>
    <w:uiPriority w:val="99"/>
    <w:qFormat/>
    <w:rsid w:val="00013B15"/>
    <w:rPr>
      <w:rFonts w:ascii="Calibri" w:hAnsi="Calibri" w:cs="Calibri"/>
      <w:color w:val="031E2F"/>
      <w:sz w:val="22"/>
      <w:szCs w:val="22"/>
    </w:rPr>
  </w:style>
  <w:style w:type="paragraph" w:customStyle="1" w:styleId="BODYTEXTSTYLE">
    <w:name w:val="BODY TEXT STYLE"/>
    <w:basedOn w:val="NoParagraphStyle"/>
    <w:uiPriority w:val="99"/>
    <w:rsid w:val="00DE2F5E"/>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9C3F71"/>
    <w:pPr>
      <w:numPr>
        <w:numId w:val="2"/>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733D3B"/>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DE2F5E"/>
    <w:rPr>
      <w:rFonts w:ascii="Calibri" w:hAnsi="Calibri" w:cs="Calibri"/>
      <w:b/>
      <w:bCs/>
      <w:color w:val="8A0066"/>
      <w:sz w:val="22"/>
      <w:szCs w:val="22"/>
    </w:rPr>
  </w:style>
  <w:style w:type="character" w:customStyle="1" w:styleId="HEADINGINCAPS-12PTBOLD">
    <w:name w:val="HEADING IN CAPS - 12PT BOLD"/>
    <w:uiPriority w:val="99"/>
    <w:qFormat/>
    <w:rsid w:val="00013B15"/>
    <w:rPr>
      <w:rFonts w:ascii="Calibri" w:hAnsi="Calibri" w:cs="Calibri"/>
      <w:b/>
      <w:bCs/>
      <w:color w:val="8A0066"/>
      <w:sz w:val="24"/>
      <w:szCs w:val="24"/>
    </w:rPr>
  </w:style>
  <w:style w:type="paragraph" w:customStyle="1" w:styleId="ColorfulGrid-Accent11">
    <w:name w:val="Colorful Grid - Accent 11"/>
    <w:basedOn w:val="Normal"/>
    <w:next w:val="Normal"/>
    <w:link w:val="ColorfulGrid-Accent1Char"/>
    <w:uiPriority w:val="29"/>
    <w:rsid w:val="009C3F71"/>
    <w:rPr>
      <w:i/>
      <w:iCs/>
      <w:color w:val="000000"/>
      <w:sz w:val="20"/>
      <w:szCs w:val="20"/>
    </w:rPr>
  </w:style>
  <w:style w:type="character" w:customStyle="1" w:styleId="ColorfulGrid-Accent1Char">
    <w:name w:val="Colorful Grid - Accent 1 Char"/>
    <w:link w:val="ColorfulGrid-Accent11"/>
    <w:uiPriority w:val="29"/>
    <w:rsid w:val="009C3F71"/>
    <w:rPr>
      <w:i/>
      <w:iCs/>
      <w:color w:val="000000"/>
    </w:rPr>
  </w:style>
  <w:style w:type="table" w:styleId="TableGrid">
    <w:name w:val="Table Grid"/>
    <w:aliases w:val="BLACKPOOL TABLE STYLE"/>
    <w:basedOn w:val="TableNormal"/>
    <w:uiPriority w:val="59"/>
    <w:rsid w:val="00E47295"/>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EE3EC"/>
      <w:vAlign w:val="center"/>
    </w:tcPr>
  </w:style>
  <w:style w:type="table" w:styleId="MediumGrid3-Accent5">
    <w:name w:val="Medium Grid 3 Accent 5"/>
    <w:basedOn w:val="TableNormal"/>
    <w:uiPriority w:val="60"/>
    <w:rsid w:val="004226E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C13D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13D26"/>
    <w:rPr>
      <w:rFonts w:ascii="Tahoma" w:hAnsi="Tahoma" w:cs="Tahoma"/>
      <w:sz w:val="16"/>
      <w:szCs w:val="16"/>
    </w:rPr>
  </w:style>
  <w:style w:type="paragraph" w:styleId="ListParagraph">
    <w:name w:val="List Paragraph"/>
    <w:basedOn w:val="Normal"/>
    <w:uiPriority w:val="34"/>
    <w:qFormat/>
    <w:rsid w:val="005E2374"/>
    <w:pPr>
      <w:ind w:left="720"/>
      <w:contextualSpacing/>
    </w:pPr>
  </w:style>
  <w:style w:type="character" w:styleId="Strong">
    <w:name w:val="Strong"/>
    <w:uiPriority w:val="22"/>
    <w:qFormat/>
    <w:rsid w:val="005E2374"/>
    <w:rPr>
      <w:b/>
      <w:bCs/>
    </w:rPr>
  </w:style>
  <w:style w:type="paragraph" w:styleId="NormalWeb">
    <w:name w:val="Normal (Web)"/>
    <w:basedOn w:val="Normal"/>
    <w:uiPriority w:val="99"/>
    <w:semiHidden/>
    <w:unhideWhenUsed/>
    <w:rsid w:val="005E2374"/>
    <w:pPr>
      <w:spacing w:after="225" w:line="336" w:lineRule="auto"/>
    </w:pPr>
    <w:rPr>
      <w:rFonts w:ascii="Open Sans" w:eastAsia="Times New Roman" w:hAnsi="Open San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s.marshall\AppData\Local\Microsoft\Windows\Temporary%20Internet%20Files\Content.Outlook\8SKMW0SL\Safeguarding%20Procedures%202018%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EA478E9EADE74498A56C2596DCD4A0" ma:contentTypeVersion="11" ma:contentTypeDescription="Create a new document." ma:contentTypeScope="" ma:versionID="0626b8f9fa767e66d71ff9d4414171e9">
  <xsd:schema xmlns:xsd="http://www.w3.org/2001/XMLSchema" xmlns:xs="http://www.w3.org/2001/XMLSchema" xmlns:p="http://schemas.microsoft.com/office/2006/metadata/properties" xmlns:ns3="9f0b1c04-b67c-4bbe-83b4-e2ae13d15cbb" xmlns:ns4="f6616d94-e54f-4483-bd1e-bb92b8a94c31" targetNamespace="http://schemas.microsoft.com/office/2006/metadata/properties" ma:root="true" ma:fieldsID="8a377c77e6ba4aad4e12435cb2bb877f" ns3:_="" ns4:_="">
    <xsd:import namespace="9f0b1c04-b67c-4bbe-83b4-e2ae13d15cbb"/>
    <xsd:import namespace="f6616d94-e54f-4483-bd1e-bb92b8a94c3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b1c04-b67c-4bbe-83b4-e2ae13d15c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616d94-e54f-4483-bd1e-bb92b8a94c3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65117-801A-474E-BD40-64D9AA1162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6D9AE5-8FEA-4D0E-A3FE-0D2EC2E4E414}">
  <ds:schemaRefs>
    <ds:schemaRef ds:uri="http://schemas.microsoft.com/sharepoint/v3/contenttype/forms"/>
  </ds:schemaRefs>
</ds:datastoreItem>
</file>

<file path=customXml/itemProps3.xml><?xml version="1.0" encoding="utf-8"?>
<ds:datastoreItem xmlns:ds="http://schemas.openxmlformats.org/officeDocument/2006/customXml" ds:itemID="{4ADBF524-7681-41DF-ABCD-3050E390F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b1c04-b67c-4bbe-83b4-e2ae13d15cbb"/>
    <ds:schemaRef ds:uri="f6616d94-e54f-4483-bd1e-bb92b8a94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8A746D-310F-4779-BEF0-C317305BC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Safeguarding Procedures 2018 FINAL</Template>
  <TotalTime>0</TotalTime>
  <Pages>9</Pages>
  <Words>2437</Words>
  <Characters>13892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Aedas UK</Company>
  <LinksUpToDate>false</LinksUpToDate>
  <CharactersWithSpaces>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 Marshall</dc:creator>
  <cp:lastModifiedBy>Mia Talbott</cp:lastModifiedBy>
  <cp:revision>2</cp:revision>
  <cp:lastPrinted>2019-12-18T16:09:00Z</cp:lastPrinted>
  <dcterms:created xsi:type="dcterms:W3CDTF">2020-09-17T11:19:00Z</dcterms:created>
  <dcterms:modified xsi:type="dcterms:W3CDTF">2020-09-17T11:19:00Z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0x01010010EA478E9EADE74498A56C2596DCD4A0</vt:lpwstr>
  </property>
</Properties>
</file>